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658AAF30" w14:textId="77777777" w:rsidTr="00B45C15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B9D28A3" w14:textId="77777777" w:rsidR="003D1B71" w:rsidRDefault="00173E3D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1" locked="0" layoutInCell="1" allowOverlap="1" wp14:anchorId="32A1B5AC" wp14:editId="1D25FE55">
                  <wp:simplePos x="0" y="0"/>
                  <wp:positionH relativeFrom="column">
                    <wp:posOffset>-181949</wp:posOffset>
                  </wp:positionH>
                  <wp:positionV relativeFrom="paragraph">
                    <wp:posOffset>-31588</wp:posOffset>
                  </wp:positionV>
                  <wp:extent cx="1647645" cy="1821961"/>
                  <wp:effectExtent l="95250" t="76200" r="105410" b="9594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-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45" cy="1821961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2CA459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6A9A778" w14:textId="1CB41652" w:rsidR="003D1B71" w:rsidRPr="00FB13B4" w:rsidRDefault="00173E3D" w:rsidP="00173E3D">
            <w:pPr>
              <w:pStyle w:val="Title"/>
              <w:rPr>
                <w:szCs w:val="48"/>
              </w:rPr>
            </w:pPr>
            <w:r w:rsidRPr="00FB13B4">
              <w:rPr>
                <w:szCs w:val="48"/>
              </w:rPr>
              <w:t>Jessie Joel L.</w:t>
            </w:r>
            <w:r w:rsidR="00FB13B4" w:rsidRPr="00FB13B4">
              <w:rPr>
                <w:szCs w:val="48"/>
              </w:rPr>
              <w:t xml:space="preserve"> </w:t>
            </w:r>
            <w:r w:rsidRPr="00FB13B4">
              <w:rPr>
                <w:szCs w:val="48"/>
              </w:rPr>
              <w:t>Arac</w:t>
            </w:r>
          </w:p>
        </w:tc>
      </w:tr>
      <w:tr w:rsidR="003D1B71" w14:paraId="34C1E282" w14:textId="77777777" w:rsidTr="008C48C1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46FA360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9DB52A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shd w:val="clear" w:color="auto" w:fill="auto"/>
            <w:vAlign w:val="bottom"/>
          </w:tcPr>
          <w:p w14:paraId="43B2B7E9" w14:textId="77777777" w:rsidR="00F27509" w:rsidRPr="00F27509" w:rsidRDefault="00F27509" w:rsidP="00F27509">
            <w:pPr>
              <w:kinsoku w:val="0"/>
              <w:overflowPunct w:val="0"/>
              <w:spacing w:before="360" w:after="120"/>
              <w:outlineLvl w:val="1"/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</w:pPr>
            <w:r w:rsidRPr="00F27509">
              <w:rPr>
                <w:rFonts w:ascii="Calibri" w:hAnsi="Calibri" w:cs="Calibri"/>
                <w:b/>
                <w:bCs/>
                <w:color w:val="0072C7"/>
                <w:sz w:val="24"/>
                <w:szCs w:val="20"/>
                <w:u w:val="single"/>
              </w:rPr>
              <w:t>Objective</w:t>
            </w:r>
          </w:p>
          <w:p w14:paraId="0BEEE580" w14:textId="77777777" w:rsidR="00F27509" w:rsidRDefault="00F27509" w:rsidP="00F27509">
            <w:pPr>
              <w:pStyle w:val="Heading2"/>
              <w:rPr>
                <w:rFonts w:asciiTheme="minorHAnsi" w:hAnsiTheme="minorHAnsi" w:cs="Times New Roman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 w:rsidRPr="00F27509">
              <w:rPr>
                <w:rFonts w:asciiTheme="minorHAnsi" w:hAnsiTheme="minorHAnsi" w:cs="Times New Roman"/>
                <w:b w:val="0"/>
                <w:bCs w:val="0"/>
                <w:color w:val="auto"/>
                <w:sz w:val="22"/>
                <w:szCs w:val="22"/>
                <w:u w:val="none"/>
              </w:rPr>
              <w:t xml:space="preserve">   To have a job that would enable me to use my talent and skills as well as contribute to organization’s goals and which would provide excellent opportunities for career advancement and personal growth.</w:t>
            </w:r>
          </w:p>
          <w:p w14:paraId="0DFF5E30" w14:textId="66E7293A" w:rsidR="003D1B71" w:rsidRDefault="00000000" w:rsidP="00F27509">
            <w:pPr>
              <w:pStyle w:val="Heading2"/>
              <w:rPr>
                <w:rFonts w:ascii="Calibri" w:hAnsi="Calibri" w:cs="Calibri"/>
                <w:color w:val="0072C7"/>
              </w:rPr>
            </w:pPr>
            <w:sdt>
              <w:sdtPr>
                <w:rPr>
                  <w:rFonts w:ascii="Calibri" w:hAnsi="Calibri" w:cs="Calibri"/>
                  <w:color w:val="0072C7"/>
                </w:rPr>
                <w:id w:val="1196195576"/>
                <w:placeholder>
                  <w:docPart w:val="9B10E379BF2D4D30B105E95E91CB8F50"/>
                </w:placeholder>
                <w:temporary/>
                <w:showingPlcHdr/>
                <w15:appearance w15:val="hidden"/>
              </w:sdtPr>
              <w:sdtContent>
                <w:r w:rsidR="003D1B71" w:rsidRPr="00AC6C7E">
                  <w:t>Experience</w:t>
                </w:r>
              </w:sdtContent>
            </w:sdt>
          </w:p>
          <w:p w14:paraId="13302230" w14:textId="77777777" w:rsidR="009D10D7" w:rsidRDefault="009D10D7" w:rsidP="009D10D7"/>
          <w:p w14:paraId="05244E5B" w14:textId="206EF01B" w:rsidR="009D10D7" w:rsidRDefault="009D10D7" w:rsidP="009D10D7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June 2022 – June 2024</w:t>
            </w:r>
          </w:p>
          <w:p w14:paraId="19ED85D7" w14:textId="77777777" w:rsidR="00E42D67" w:rsidRPr="009D10D7" w:rsidRDefault="00E42D67" w:rsidP="009D10D7">
            <w:pPr>
              <w:rPr>
                <w:b/>
                <w:bCs/>
                <w:sz w:val="18"/>
                <w:szCs w:val="18"/>
              </w:rPr>
            </w:pPr>
          </w:p>
          <w:p w14:paraId="3C1DAE5E" w14:textId="54B7BF16" w:rsidR="00486231" w:rsidRPr="004E0340" w:rsidRDefault="00B332CF" w:rsidP="009D10D7">
            <w:pPr>
              <w:pStyle w:val="ListParagraph"/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sz w:val="24"/>
              </w:rPr>
              <w:t>Ava Billing</w:t>
            </w:r>
            <w:r w:rsidR="004E0340">
              <w:rPr>
                <w:sz w:val="24"/>
              </w:rPr>
              <w:t xml:space="preserve">         </w:t>
            </w:r>
            <w:r w:rsidR="009D10D7" w:rsidRPr="004E0340">
              <w:rPr>
                <w:sz w:val="24"/>
              </w:rPr>
              <w:t>A</w:t>
            </w:r>
            <w:r w:rsidR="00753DA1" w:rsidRPr="004E0340">
              <w:rPr>
                <w:sz w:val="24"/>
              </w:rPr>
              <w:t>R Representative</w:t>
            </w:r>
          </w:p>
          <w:p w14:paraId="28034F56" w14:textId="77777777" w:rsidR="004E0340" w:rsidRDefault="00486231" w:rsidP="004E0340">
            <w:pPr>
              <w:pStyle w:val="ListParagraph"/>
              <w:numPr>
                <w:ilvl w:val="0"/>
                <w:numId w:val="6"/>
              </w:numPr>
              <w:spacing w:after="0"/>
            </w:pPr>
            <w:r>
              <w:t>Check and track claims status</w:t>
            </w:r>
            <w:r w:rsidR="004E0340">
              <w:t>.</w:t>
            </w:r>
          </w:p>
          <w:p w14:paraId="0B78CFF1" w14:textId="7752368A" w:rsidR="00486231" w:rsidRDefault="00B93EEB" w:rsidP="004E0340">
            <w:pPr>
              <w:pStyle w:val="ListParagraph"/>
              <w:numPr>
                <w:ilvl w:val="0"/>
                <w:numId w:val="6"/>
              </w:numPr>
              <w:spacing w:after="0"/>
            </w:pPr>
            <w:r>
              <w:t>Call Payors, utilize payer portal and all other resources available to ensure resolution of outstanding claims balances.</w:t>
            </w:r>
          </w:p>
          <w:p w14:paraId="6CCAB738" w14:textId="1A156A0A" w:rsidR="00486231" w:rsidRPr="009D10D7" w:rsidRDefault="00B93EEB" w:rsidP="004E0340">
            <w:pPr>
              <w:pStyle w:val="ListParagraph"/>
              <w:numPr>
                <w:ilvl w:val="0"/>
                <w:numId w:val="6"/>
              </w:numPr>
              <w:spacing w:after="0"/>
            </w:pPr>
            <w:r w:rsidRPr="00B93EEB">
              <w:t>Update information in practice management software to ensure timely resolution of outstanding AR.</w:t>
            </w:r>
          </w:p>
          <w:p w14:paraId="765520C4" w14:textId="77777777" w:rsidR="009D10D7" w:rsidRDefault="009D10D7" w:rsidP="009D10D7"/>
          <w:p w14:paraId="5BB937AE" w14:textId="77777777" w:rsidR="008C48C1" w:rsidRPr="00740017" w:rsidRDefault="008C48C1" w:rsidP="008C48C1">
            <w:pPr>
              <w:pStyle w:val="Experience"/>
              <w:spacing w:after="0"/>
              <w:rPr>
                <w:rFonts w:ascii="Calibri" w:hAnsi="Calibri" w:cs="Calibri"/>
              </w:rPr>
            </w:pPr>
          </w:p>
          <w:p w14:paraId="6B9A0100" w14:textId="30506D4B" w:rsidR="008C48C1" w:rsidRDefault="00F978C8" w:rsidP="008C48C1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April </w:t>
            </w:r>
            <w:r w:rsidR="007422DC">
              <w:rPr>
                <w:rFonts w:ascii="Calibri" w:hAnsi="Calibri" w:cs="Calibri"/>
              </w:rPr>
              <w:t>2021</w:t>
            </w:r>
            <w:r w:rsidR="008C48C1">
              <w:rPr>
                <w:rFonts w:ascii="Calibri" w:hAnsi="Calibri" w:cs="Calibri"/>
              </w:rPr>
              <w:t xml:space="preserve"> </w:t>
            </w:r>
            <w:r w:rsidR="008C48C1" w:rsidRPr="00740017">
              <w:rPr>
                <w:rFonts w:ascii="Calibri" w:hAnsi="Calibri" w:cs="Calibri"/>
              </w:rPr>
              <w:t>–</w:t>
            </w:r>
            <w:r w:rsidR="008C48C1">
              <w:rPr>
                <w:rFonts w:ascii="Calibri" w:hAnsi="Calibri" w:cs="Calibri"/>
              </w:rPr>
              <w:t xml:space="preserve"> </w:t>
            </w:r>
            <w:r w:rsidR="007422DC">
              <w:rPr>
                <w:rFonts w:ascii="Calibri" w:hAnsi="Calibri" w:cs="Calibri"/>
              </w:rPr>
              <w:t>May 2022</w:t>
            </w:r>
          </w:p>
          <w:p w14:paraId="69935F4B" w14:textId="77777777" w:rsidR="00E42D67" w:rsidRPr="00740017" w:rsidRDefault="00E42D67" w:rsidP="008C48C1">
            <w:pPr>
              <w:pStyle w:val="Dates"/>
              <w:rPr>
                <w:rFonts w:ascii="Calibri" w:hAnsi="Calibri" w:cs="Calibri"/>
              </w:rPr>
            </w:pPr>
          </w:p>
          <w:p w14:paraId="359CB93C" w14:textId="32F2DBBC" w:rsidR="004E0340" w:rsidRDefault="00CB2691" w:rsidP="00F27509">
            <w:pPr>
              <w:pStyle w:val="Experience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sz w:val="24"/>
              </w:rPr>
            </w:pPr>
            <w:r w:rsidRPr="004E0340">
              <w:rPr>
                <w:sz w:val="24"/>
              </w:rPr>
              <w:t xml:space="preserve">Garrett and Talon Inc.                     </w:t>
            </w:r>
            <w:r w:rsidR="008C48C1" w:rsidRPr="004E0340">
              <w:rPr>
                <w:rFonts w:ascii="Calibri" w:hAnsi="Calibri" w:cs="Calibri"/>
                <w:sz w:val="24"/>
              </w:rPr>
              <w:t xml:space="preserve">CSR Representative </w:t>
            </w:r>
          </w:p>
          <w:p w14:paraId="11AE448C" w14:textId="3DFA5A5A" w:rsidR="00F27509" w:rsidRPr="00F27509" w:rsidRDefault="00F27509" w:rsidP="00F27509">
            <w:pPr>
              <w:pStyle w:val="Experience"/>
              <w:spacing w:after="0"/>
              <w:ind w:left="720"/>
              <w:rPr>
                <w:rFonts w:ascii="Calibri" w:hAnsi="Calibri" w:cs="Calibri"/>
                <w:sz w:val="24"/>
              </w:rPr>
            </w:pPr>
          </w:p>
          <w:p w14:paraId="5C512577" w14:textId="5E3C5895" w:rsidR="007422DC" w:rsidRDefault="004E0340" w:rsidP="008C48C1">
            <w:pPr>
              <w:pStyle w:val="Experience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Respond to costumers on the phone and by email.</w:t>
            </w:r>
          </w:p>
          <w:p w14:paraId="52C1076B" w14:textId="2C164405" w:rsidR="004E0340" w:rsidRDefault="004E0340" w:rsidP="008C48C1">
            <w:pPr>
              <w:pStyle w:val="Experience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Gather </w:t>
            </w:r>
            <w:r w:rsidR="00087484">
              <w:rPr>
                <w:rFonts w:ascii="Calibri" w:hAnsi="Calibri" w:cs="Calibri"/>
              </w:rPr>
              <w:t>costumer information, access and fulfill customer needs.</w:t>
            </w:r>
          </w:p>
          <w:p w14:paraId="6361FCDB" w14:textId="58E01391" w:rsidR="004E0340" w:rsidRDefault="004E0340" w:rsidP="008C48C1">
            <w:pPr>
              <w:pStyle w:val="Experience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Troubleshoot </w:t>
            </w:r>
            <w:r w:rsidR="00087484">
              <w:rPr>
                <w:rFonts w:ascii="Calibri" w:hAnsi="Calibri" w:cs="Calibri"/>
              </w:rPr>
              <w:t>costumer’s</w:t>
            </w:r>
            <w:r>
              <w:rPr>
                <w:rFonts w:ascii="Calibri" w:hAnsi="Calibri" w:cs="Calibri"/>
              </w:rPr>
              <w:t xml:space="preserve"> issues over the phone</w:t>
            </w:r>
            <w:r w:rsidR="00087484">
              <w:rPr>
                <w:rFonts w:ascii="Calibri" w:hAnsi="Calibri" w:cs="Calibri"/>
              </w:rPr>
              <w:t>.</w:t>
            </w:r>
          </w:p>
          <w:p w14:paraId="3F7405D2" w14:textId="77777777" w:rsidR="00F27509" w:rsidRPr="004E0340" w:rsidRDefault="00F27509" w:rsidP="00F27509">
            <w:pPr>
              <w:pStyle w:val="Experience"/>
              <w:spacing w:after="0"/>
              <w:ind w:left="720"/>
              <w:rPr>
                <w:rFonts w:ascii="Calibri" w:hAnsi="Calibri" w:cs="Calibri"/>
              </w:rPr>
            </w:pPr>
          </w:p>
          <w:p w14:paraId="24ABBDC6" w14:textId="77777777" w:rsidR="007422DC" w:rsidRDefault="007422DC" w:rsidP="008C48C1">
            <w:pPr>
              <w:pStyle w:val="Experience"/>
              <w:spacing w:after="0"/>
              <w:rPr>
                <w:rFonts w:ascii="Calibri" w:hAnsi="Calibri" w:cs="Calibri"/>
              </w:rPr>
            </w:pPr>
          </w:p>
          <w:p w14:paraId="6111576E" w14:textId="0D7D63C6" w:rsidR="003D1B71" w:rsidRDefault="00F978C8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</w:t>
            </w:r>
            <w:r w:rsidR="00B24720">
              <w:rPr>
                <w:rFonts w:ascii="Calibri" w:hAnsi="Calibri" w:cs="Calibri"/>
              </w:rPr>
              <w:t>8</w:t>
            </w:r>
            <w:r w:rsidR="008C48C1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Fonts w:ascii="Calibri" w:hAnsi="Calibri" w:cs="Calibri"/>
              </w:rPr>
              <w:t>–</w:t>
            </w:r>
            <w:r w:rsidR="008C48C1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20</w:t>
            </w:r>
            <w:r w:rsidR="00B24720">
              <w:rPr>
                <w:rFonts w:ascii="Calibri" w:hAnsi="Calibri" w:cs="Calibri"/>
              </w:rPr>
              <w:t>20</w:t>
            </w:r>
          </w:p>
          <w:p w14:paraId="5C7B8B4E" w14:textId="77777777" w:rsidR="00A42DFC" w:rsidRPr="00740017" w:rsidRDefault="00A42DFC" w:rsidP="00AC6C7E">
            <w:pPr>
              <w:pStyle w:val="Dates"/>
              <w:rPr>
                <w:rFonts w:ascii="Calibri" w:hAnsi="Calibri" w:cs="Calibri"/>
              </w:rPr>
            </w:pPr>
          </w:p>
          <w:p w14:paraId="71540241" w14:textId="58FEE889" w:rsidR="008C48C1" w:rsidRPr="00087484" w:rsidRDefault="00672250" w:rsidP="00087484">
            <w:pPr>
              <w:pStyle w:val="Experience"/>
              <w:numPr>
                <w:ilvl w:val="0"/>
                <w:numId w:val="12"/>
              </w:numPr>
              <w:spacing w:after="0"/>
              <w:rPr>
                <w:rFonts w:ascii="Calibri" w:hAnsi="Calibri" w:cs="Calibri"/>
                <w:sz w:val="24"/>
              </w:rPr>
            </w:pPr>
            <w:r w:rsidRPr="00087484">
              <w:rPr>
                <w:rFonts w:ascii="Calibri" w:hAnsi="Calibri" w:cs="Calibri"/>
                <w:sz w:val="24"/>
              </w:rPr>
              <w:t xml:space="preserve">FBCRS Consumer Research </w:t>
            </w:r>
            <w:r w:rsidR="00F978C8" w:rsidRPr="00087484">
              <w:rPr>
                <w:rFonts w:ascii="Calibri" w:hAnsi="Calibri" w:cs="Calibri"/>
                <w:sz w:val="24"/>
              </w:rPr>
              <w:t xml:space="preserve">            </w:t>
            </w:r>
            <w:r w:rsidR="00087484" w:rsidRPr="00087484">
              <w:rPr>
                <w:rStyle w:val="Strong"/>
                <w:rFonts w:ascii="Calibri" w:hAnsi="Calibri" w:cs="Calibri"/>
                <w:sz w:val="24"/>
              </w:rPr>
              <w:t xml:space="preserve">       </w:t>
            </w:r>
            <w:r w:rsidRPr="00087484">
              <w:rPr>
                <w:rFonts w:ascii="Calibri" w:hAnsi="Calibri" w:cs="Calibri"/>
                <w:sz w:val="24"/>
              </w:rPr>
              <w:t>Field Interviewer</w:t>
            </w:r>
            <w:r w:rsidR="003D1B71" w:rsidRPr="00087484">
              <w:rPr>
                <w:rFonts w:ascii="Calibri" w:hAnsi="Calibri" w:cs="Calibri"/>
                <w:sz w:val="24"/>
              </w:rPr>
              <w:t xml:space="preserve">  </w:t>
            </w:r>
          </w:p>
          <w:p w14:paraId="58101508" w14:textId="77777777" w:rsidR="00467776" w:rsidRDefault="00467776" w:rsidP="008C48C1">
            <w:pPr>
              <w:pStyle w:val="Experience"/>
              <w:spacing w:after="0"/>
              <w:rPr>
                <w:rStyle w:val="Strong"/>
              </w:rPr>
            </w:pPr>
          </w:p>
          <w:p w14:paraId="5A96A10E" w14:textId="6970048F" w:rsidR="00087484" w:rsidRDefault="00087484" w:rsidP="00087484">
            <w:pPr>
              <w:pStyle w:val="Experience"/>
              <w:numPr>
                <w:ilvl w:val="0"/>
                <w:numId w:val="14"/>
              </w:num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Conduct interviews to collect accurate data</w:t>
            </w:r>
          </w:p>
          <w:p w14:paraId="094035D2" w14:textId="77B00C13" w:rsidR="00087484" w:rsidRDefault="00087484" w:rsidP="00087484">
            <w:pPr>
              <w:pStyle w:val="Experience"/>
              <w:numPr>
                <w:ilvl w:val="0"/>
                <w:numId w:val="14"/>
              </w:num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Collecting data from field surveys and verification of the data</w:t>
            </w:r>
          </w:p>
          <w:p w14:paraId="2D3B5FDE" w14:textId="5F53C3A0" w:rsidR="00087484" w:rsidRDefault="00087484" w:rsidP="00087484">
            <w:pPr>
              <w:pStyle w:val="Experience"/>
              <w:numPr>
                <w:ilvl w:val="0"/>
                <w:numId w:val="14"/>
              </w:numPr>
              <w:spacing w:after="0"/>
              <w:rPr>
                <w:rFonts w:ascii="Calibri" w:hAnsi="Calibri" w:cs="Calibri"/>
              </w:rPr>
            </w:pPr>
            <w:r w:rsidRPr="00087484">
              <w:rPr>
                <w:rFonts w:ascii="Calibri" w:hAnsi="Calibri" w:cs="Calibri"/>
              </w:rPr>
              <w:t>Conducting extensive and thorough visual surveys of areas covered during the census procedure</w:t>
            </w:r>
          </w:p>
          <w:p w14:paraId="1A88CFEE" w14:textId="3C932AB5" w:rsidR="003D1B71" w:rsidRDefault="00A4140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A41401">
              <w:rPr>
                <w:rFonts w:ascii="Calibri" w:hAnsi="Calibri" w:cs="Calibri"/>
                <w:color w:val="0072C7"/>
              </w:rPr>
              <w:lastRenderedPageBreak/>
              <w:t>Education</w:t>
            </w:r>
          </w:p>
          <w:p w14:paraId="0D9DA432" w14:textId="209A03B1" w:rsidR="00A41401" w:rsidRPr="004C3560" w:rsidRDefault="00A41401" w:rsidP="00A41401">
            <w:pPr>
              <w:rPr>
                <w:b/>
                <w:i/>
              </w:rPr>
            </w:pPr>
            <w:r w:rsidRPr="004C3560">
              <w:rPr>
                <w:b/>
                <w:i/>
              </w:rPr>
              <w:t xml:space="preserve">Informatics College of </w:t>
            </w:r>
            <w:r w:rsidR="004F08F8" w:rsidRPr="004C3560">
              <w:rPr>
                <w:b/>
                <w:i/>
              </w:rPr>
              <w:t xml:space="preserve">Manila </w:t>
            </w:r>
            <w:r w:rsidR="004F08F8">
              <w:rPr>
                <w:b/>
                <w:i/>
              </w:rPr>
              <w:t>201</w:t>
            </w:r>
            <w:r w:rsidR="00A42DFC">
              <w:rPr>
                <w:b/>
                <w:i/>
              </w:rPr>
              <w:t>5</w:t>
            </w:r>
            <w:r w:rsidR="00E33FF6">
              <w:rPr>
                <w:b/>
                <w:i/>
              </w:rPr>
              <w:t xml:space="preserve"> - 2016</w:t>
            </w:r>
          </w:p>
          <w:p w14:paraId="73B0D79F" w14:textId="598912DA" w:rsidR="00A41401" w:rsidRDefault="00A41401" w:rsidP="00A41401">
            <w:r>
              <w:tab/>
              <w:t xml:space="preserve">Bachelor of Science and Information Technology </w:t>
            </w:r>
            <w:r w:rsidR="004F08F8">
              <w:t>(B.S.I.T)</w:t>
            </w:r>
          </w:p>
          <w:p w14:paraId="624CD736" w14:textId="77777777" w:rsidR="00A41401" w:rsidRDefault="00A41401" w:rsidP="00A41401">
            <w:r>
              <w:tab/>
              <w:t>BDO Building, 2070 Recto Ave, Quiapo, Sta. Cruz Manila</w:t>
            </w:r>
          </w:p>
          <w:p w14:paraId="38E9148D" w14:textId="77777777" w:rsidR="00A41401" w:rsidRDefault="00A41401" w:rsidP="00A41401"/>
          <w:p w14:paraId="3E3684DE" w14:textId="77777777" w:rsidR="007466F2" w:rsidRDefault="007466F2" w:rsidP="00A41401"/>
          <w:p w14:paraId="60C62835" w14:textId="77777777" w:rsidR="00A41401" w:rsidRPr="004C3560" w:rsidRDefault="00A41401" w:rsidP="00A41401">
            <w:pPr>
              <w:rPr>
                <w:b/>
                <w:i/>
              </w:rPr>
            </w:pPr>
            <w:r w:rsidRPr="004C3560">
              <w:rPr>
                <w:b/>
                <w:i/>
              </w:rPr>
              <w:t>NHC High School</w:t>
            </w:r>
            <w:r w:rsidR="00E33FF6">
              <w:rPr>
                <w:b/>
                <w:i/>
              </w:rPr>
              <w:t xml:space="preserve"> 1998 - 2002</w:t>
            </w:r>
          </w:p>
          <w:p w14:paraId="2D0161EE" w14:textId="4A207082" w:rsidR="00A41401" w:rsidRDefault="00A41401" w:rsidP="00A41401">
            <w:r>
              <w:tab/>
              <w:t>NHC Village, Tala, Barangay 186</w:t>
            </w:r>
          </w:p>
          <w:p w14:paraId="69ECA337" w14:textId="11B90AEF" w:rsidR="00CB2691" w:rsidRDefault="00A41401" w:rsidP="009D10D7">
            <w:r>
              <w:t xml:space="preserve">           </w:t>
            </w:r>
            <w:r w:rsidR="00191F89">
              <w:t xml:space="preserve">   </w:t>
            </w:r>
            <w:r>
              <w:t>Caloocan City, Metro Manila</w:t>
            </w:r>
          </w:p>
          <w:p w14:paraId="5DBD500E" w14:textId="77777777" w:rsidR="007466F2" w:rsidRDefault="007466F2" w:rsidP="005017CD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32C66876" w14:textId="42B503E6" w:rsidR="004C3560" w:rsidRPr="00B332CF" w:rsidRDefault="000001DC" w:rsidP="005017CD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Qualification</w:t>
            </w:r>
          </w:p>
          <w:p w14:paraId="00A25069" w14:textId="77777777" w:rsidR="004C3560" w:rsidRPr="004C3560" w:rsidRDefault="004C3560" w:rsidP="004C3560">
            <w:pPr>
              <w:rPr>
                <w:rFonts w:ascii="Calibri" w:hAnsi="Calibri" w:cs="Calibri"/>
              </w:rPr>
            </w:pPr>
            <w:r w:rsidRPr="004C3560">
              <w:rPr>
                <w:rFonts w:ascii="Calibri" w:hAnsi="Calibri" w:cs="Calibri"/>
              </w:rPr>
              <w:t>•</w:t>
            </w:r>
            <w:r w:rsidRPr="004C3560">
              <w:rPr>
                <w:rFonts w:ascii="Calibri" w:hAnsi="Calibri" w:cs="Calibri"/>
              </w:rPr>
              <w:tab/>
              <w:t>Computer Literate.</w:t>
            </w:r>
          </w:p>
          <w:p w14:paraId="6DF381F1" w14:textId="77777777" w:rsidR="004C3560" w:rsidRPr="004C3560" w:rsidRDefault="004C3560" w:rsidP="004C3560">
            <w:pPr>
              <w:rPr>
                <w:rFonts w:ascii="Calibri" w:hAnsi="Calibri" w:cs="Calibri"/>
              </w:rPr>
            </w:pPr>
            <w:r w:rsidRPr="004C3560">
              <w:rPr>
                <w:rFonts w:ascii="Calibri" w:hAnsi="Calibri" w:cs="Calibri"/>
              </w:rPr>
              <w:t>•</w:t>
            </w:r>
            <w:r w:rsidRPr="004C3560">
              <w:rPr>
                <w:rFonts w:ascii="Calibri" w:hAnsi="Calibri" w:cs="Calibri"/>
              </w:rPr>
              <w:tab/>
              <w:t>Competent and dilige</w:t>
            </w:r>
            <w:r>
              <w:rPr>
                <w:rFonts w:ascii="Calibri" w:hAnsi="Calibri" w:cs="Calibri"/>
              </w:rPr>
              <w:t>nt in the area of chosen field.</w:t>
            </w:r>
          </w:p>
          <w:p w14:paraId="31CCE46D" w14:textId="77777777" w:rsidR="004C3560" w:rsidRPr="004C3560" w:rsidRDefault="004C3560" w:rsidP="004C3560">
            <w:pPr>
              <w:rPr>
                <w:rFonts w:ascii="Calibri" w:hAnsi="Calibri" w:cs="Calibri"/>
              </w:rPr>
            </w:pPr>
            <w:r w:rsidRPr="004C3560">
              <w:rPr>
                <w:rFonts w:ascii="Calibri" w:hAnsi="Calibri" w:cs="Calibri"/>
              </w:rPr>
              <w:t>•</w:t>
            </w:r>
            <w:r w:rsidRPr="004C3560">
              <w:rPr>
                <w:rFonts w:ascii="Calibri" w:hAnsi="Calibri" w:cs="Calibri"/>
              </w:rPr>
              <w:tab/>
              <w:t>Can get along with peers and superiors in the working area.</w:t>
            </w:r>
          </w:p>
          <w:p w14:paraId="1C6401F1" w14:textId="77777777" w:rsidR="004C3560" w:rsidRDefault="004C3560" w:rsidP="004C3560">
            <w:pPr>
              <w:rPr>
                <w:rFonts w:ascii="Calibri" w:hAnsi="Calibri" w:cs="Calibri"/>
              </w:rPr>
            </w:pPr>
            <w:r w:rsidRPr="004C3560">
              <w:rPr>
                <w:rFonts w:ascii="Calibri" w:hAnsi="Calibri" w:cs="Calibri"/>
              </w:rPr>
              <w:t>•</w:t>
            </w:r>
            <w:r w:rsidRPr="004C3560">
              <w:rPr>
                <w:rFonts w:ascii="Calibri" w:hAnsi="Calibri" w:cs="Calibri"/>
              </w:rPr>
              <w:tab/>
              <w:t>Open-minded and has leadership skills.</w:t>
            </w:r>
          </w:p>
          <w:p w14:paraId="6F7AF3F0" w14:textId="77777777" w:rsidR="00467776" w:rsidRDefault="00580163" w:rsidP="004C3560">
            <w:pPr>
              <w:rPr>
                <w:rFonts w:ascii="Calibri" w:hAnsi="Calibri" w:cs="Calibri"/>
              </w:rPr>
            </w:pPr>
            <w:r w:rsidRPr="00580163">
              <w:rPr>
                <w:rFonts w:ascii="Calibri" w:hAnsi="Calibri" w:cs="Calibri"/>
              </w:rPr>
              <w:t>•</w:t>
            </w:r>
            <w:r w:rsidRPr="00580163">
              <w:rPr>
                <w:rFonts w:ascii="Calibri" w:hAnsi="Calibri" w:cs="Calibri"/>
              </w:rPr>
              <w:tab/>
              <w:t>A pro-active person, innovate and has keen interest in learning</w:t>
            </w:r>
          </w:p>
          <w:p w14:paraId="43AB33F2" w14:textId="286193F9" w:rsidR="00580163" w:rsidRDefault="00467776" w:rsidP="004C356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</w:t>
            </w:r>
            <w:r w:rsidR="00580163" w:rsidRPr="00580163">
              <w:rPr>
                <w:rFonts w:ascii="Calibri" w:hAnsi="Calibri" w:cs="Calibri"/>
              </w:rPr>
              <w:t xml:space="preserve"> </w:t>
            </w:r>
            <w:r w:rsidR="009D10D7">
              <w:rPr>
                <w:rFonts w:ascii="Calibri" w:hAnsi="Calibri" w:cs="Calibri"/>
              </w:rPr>
              <w:t xml:space="preserve">   </w:t>
            </w:r>
            <w:r w:rsidR="00580163" w:rsidRPr="00580163">
              <w:rPr>
                <w:rFonts w:ascii="Calibri" w:hAnsi="Calibri" w:cs="Calibri"/>
              </w:rPr>
              <w:t>more new challenging working environment.</w:t>
            </w:r>
          </w:p>
          <w:p w14:paraId="5A2A88BB" w14:textId="5540844F" w:rsidR="00B424F2" w:rsidRPr="005017CD" w:rsidRDefault="005017CD" w:rsidP="005017CD">
            <w:pPr>
              <w:pStyle w:val="Heading2"/>
              <w:rPr>
                <w:rFonts w:ascii="Calibri" w:hAnsi="Calibri" w:cs="Calibri"/>
                <w:color w:val="0072C7"/>
                <w:szCs w:val="24"/>
              </w:rPr>
            </w:pPr>
            <w:r w:rsidRPr="005017CD">
              <w:rPr>
                <w:rFonts w:ascii="Calibri" w:hAnsi="Calibri" w:cs="Calibri"/>
                <w:color w:val="0072C7"/>
                <w:szCs w:val="24"/>
              </w:rPr>
              <w:t>References</w:t>
            </w:r>
          </w:p>
          <w:p w14:paraId="2CCC59C2" w14:textId="77777777" w:rsidR="00B424F2" w:rsidRPr="009D10D7" w:rsidRDefault="00B424F2" w:rsidP="005017CD">
            <w:pPr>
              <w:pStyle w:val="ListParagraph"/>
              <w:numPr>
                <w:ilvl w:val="0"/>
                <w:numId w:val="5"/>
              </w:numPr>
              <w:spacing w:after="0" w:line="240" w:lineRule="exact"/>
              <w:rPr>
                <w:rFonts w:ascii="Calibri" w:hAnsi="Calibri" w:cs="Calibri"/>
                <w:b/>
                <w:bCs/>
              </w:rPr>
            </w:pPr>
            <w:r w:rsidRPr="009D10D7">
              <w:rPr>
                <w:rFonts w:ascii="Calibri" w:hAnsi="Calibri" w:cs="Calibri"/>
                <w:b/>
                <w:bCs/>
              </w:rPr>
              <w:t>Nesty Tablizo</w:t>
            </w:r>
          </w:p>
          <w:p w14:paraId="369C2990" w14:textId="77777777" w:rsidR="00B424F2" w:rsidRDefault="00B424F2" w:rsidP="005017CD">
            <w:pPr>
              <w:spacing w:line="240" w:lineRule="exac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Commission on Audit – Office Staff</w:t>
            </w:r>
          </w:p>
          <w:p w14:paraId="1FF35B19" w14:textId="77777777" w:rsidR="00CB2691" w:rsidRDefault="00B424F2" w:rsidP="005017CD">
            <w:pPr>
              <w:spacing w:line="240" w:lineRule="exac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Diliman, Quezon City</w:t>
            </w:r>
          </w:p>
          <w:p w14:paraId="088A4832" w14:textId="77777777" w:rsidR="00B424F2" w:rsidRDefault="00B424F2" w:rsidP="005017CD">
            <w:pPr>
              <w:pStyle w:val="ListParagraph"/>
              <w:numPr>
                <w:ilvl w:val="0"/>
                <w:numId w:val="0"/>
              </w:numPr>
              <w:spacing w:after="0" w:line="240" w:lineRule="exact"/>
              <w:ind w:left="965"/>
              <w:rPr>
                <w:rFonts w:ascii="Calibri" w:hAnsi="Calibri" w:cs="Calibri"/>
              </w:rPr>
            </w:pPr>
          </w:p>
          <w:p w14:paraId="3C00676D" w14:textId="77777777" w:rsidR="00580163" w:rsidRPr="005017CD" w:rsidRDefault="00580163" w:rsidP="005017CD">
            <w:pPr>
              <w:pStyle w:val="ListParagraph"/>
              <w:numPr>
                <w:ilvl w:val="0"/>
                <w:numId w:val="5"/>
              </w:numPr>
              <w:spacing w:after="0" w:line="240" w:lineRule="exact"/>
              <w:rPr>
                <w:rFonts w:ascii="Calibri" w:hAnsi="Calibri" w:cs="Calibri"/>
                <w:b/>
                <w:bCs/>
              </w:rPr>
            </w:pPr>
            <w:r w:rsidRPr="005017CD">
              <w:rPr>
                <w:rFonts w:ascii="Calibri" w:hAnsi="Calibri" w:cs="Calibri"/>
                <w:b/>
                <w:bCs/>
              </w:rPr>
              <w:t xml:space="preserve">Mark Celis Agustin </w:t>
            </w:r>
          </w:p>
          <w:p w14:paraId="768CA273" w14:textId="2747D370" w:rsidR="00580163" w:rsidRDefault="00580163" w:rsidP="005017CD">
            <w:pPr>
              <w:spacing w:line="240" w:lineRule="exact"/>
              <w:ind w:left="96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Mass Rapid Transit</w:t>
            </w:r>
            <w:r w:rsidR="00486231">
              <w:rPr>
                <w:rFonts w:ascii="Calibri" w:hAnsi="Calibri" w:cs="Calibri"/>
              </w:rPr>
              <w:t xml:space="preserve"> - Supervisor</w:t>
            </w:r>
            <w:r w:rsidRPr="00580163">
              <w:rPr>
                <w:rFonts w:ascii="Calibri" w:hAnsi="Calibri" w:cs="Calibri"/>
              </w:rPr>
              <w:t xml:space="preserve"> </w:t>
            </w:r>
          </w:p>
          <w:p w14:paraId="6ACC255A" w14:textId="7AA5170C" w:rsidR="003D1B71" w:rsidRPr="005017CD" w:rsidRDefault="00580163" w:rsidP="005017CD">
            <w:pPr>
              <w:spacing w:line="240" w:lineRule="exac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Manila Station</w:t>
            </w:r>
          </w:p>
        </w:tc>
      </w:tr>
      <w:tr w:rsidR="003D1B71" w14:paraId="41DA1865" w14:textId="77777777" w:rsidTr="00753DA1">
        <w:trPr>
          <w:trHeight w:val="612"/>
        </w:trPr>
        <w:tc>
          <w:tcPr>
            <w:tcW w:w="720" w:type="dxa"/>
          </w:tcPr>
          <w:p w14:paraId="0D1B75F6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18924F2" w14:textId="0B58195B" w:rsidR="003D1B71" w:rsidRPr="0056708E" w:rsidRDefault="004E0340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  <w:r>
              <w:rPr>
                <w:rFonts w:ascii="Calibri" w:hAnsi="Calibri" w:cs="Calibri"/>
                <w:color w:val="0072C7" w:themeColor="accent2"/>
              </w:rPr>
              <w:t xml:space="preserve"> </w:t>
            </w:r>
          </w:p>
        </w:tc>
        <w:tc>
          <w:tcPr>
            <w:tcW w:w="423" w:type="dxa"/>
            <w:vMerge/>
          </w:tcPr>
          <w:p w14:paraId="355B5C2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0CEB81AA" w14:textId="77777777" w:rsidR="003D1B71" w:rsidRPr="00590471" w:rsidRDefault="003D1B71" w:rsidP="00222466"/>
        </w:tc>
      </w:tr>
      <w:tr w:rsidR="003D1B71" w14:paraId="203F7BF3" w14:textId="77777777" w:rsidTr="008C48C1">
        <w:trPr>
          <w:trHeight w:val="543"/>
        </w:trPr>
        <w:tc>
          <w:tcPr>
            <w:tcW w:w="720" w:type="dxa"/>
          </w:tcPr>
          <w:p w14:paraId="66E6B90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C550F52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DBE877" wp14:editId="35720D4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7ABD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6398519" w14:textId="77777777" w:rsidR="00173E3D" w:rsidRDefault="00173E3D" w:rsidP="00173E3D">
            <w:pPr>
              <w:pStyle w:val="Information"/>
            </w:pPr>
            <w:r>
              <w:t>Blk 5 Lot 17 Maginoo St. Graceville III Subdivision,</w:t>
            </w:r>
          </w:p>
          <w:p w14:paraId="07B3CE6D" w14:textId="77777777" w:rsidR="003D1B71" w:rsidRPr="00380FD1" w:rsidRDefault="00173E3D" w:rsidP="00173E3D">
            <w:pPr>
              <w:pStyle w:val="Information"/>
            </w:pPr>
            <w:r>
              <w:t>City of San Jose Del Monte, Bulacan</w:t>
            </w:r>
          </w:p>
          <w:p w14:paraId="1802E3DF" w14:textId="77777777" w:rsidR="003D1B71" w:rsidRPr="00380FD1" w:rsidRDefault="00173E3D" w:rsidP="00173E3D">
            <w:pPr>
              <w:pStyle w:val="Information"/>
            </w:pPr>
            <w:r>
              <w:t>3023</w:t>
            </w:r>
          </w:p>
        </w:tc>
        <w:tc>
          <w:tcPr>
            <w:tcW w:w="423" w:type="dxa"/>
            <w:vMerge/>
          </w:tcPr>
          <w:p w14:paraId="41ECA54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2E8E32CC" w14:textId="77777777" w:rsidR="003D1B71" w:rsidRDefault="003D1B71" w:rsidP="005801E5">
            <w:pPr>
              <w:pStyle w:val="Heading1"/>
            </w:pPr>
          </w:p>
        </w:tc>
      </w:tr>
      <w:tr w:rsidR="003D1B71" w14:paraId="65E58A6F" w14:textId="77777777" w:rsidTr="008C48C1">
        <w:trPr>
          <w:trHeight w:val="183"/>
        </w:trPr>
        <w:tc>
          <w:tcPr>
            <w:tcW w:w="720" w:type="dxa"/>
          </w:tcPr>
          <w:p w14:paraId="3E82E9D3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51279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7694AF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0D6E920C" w14:textId="77777777" w:rsidR="003D1B71" w:rsidRDefault="003D1B71" w:rsidP="005801E5">
            <w:pPr>
              <w:pStyle w:val="Heading1"/>
            </w:pPr>
          </w:p>
        </w:tc>
      </w:tr>
      <w:tr w:rsidR="003D1B71" w14:paraId="1C0F5F62" w14:textId="77777777" w:rsidTr="008C48C1">
        <w:trPr>
          <w:trHeight w:val="624"/>
        </w:trPr>
        <w:tc>
          <w:tcPr>
            <w:tcW w:w="720" w:type="dxa"/>
          </w:tcPr>
          <w:p w14:paraId="31FCA76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4AE130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732464" wp14:editId="23480FDC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2692C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51C9E66" w14:textId="426267C6" w:rsidR="003D1B71" w:rsidRPr="00380FD1" w:rsidRDefault="00486231" w:rsidP="00380FD1">
            <w:pPr>
              <w:pStyle w:val="Information"/>
            </w:pPr>
            <w:r>
              <w:t xml:space="preserve">63 </w:t>
            </w:r>
            <w:r w:rsidR="009D10D7">
              <w:t>993 486 4706</w:t>
            </w:r>
          </w:p>
        </w:tc>
        <w:tc>
          <w:tcPr>
            <w:tcW w:w="423" w:type="dxa"/>
            <w:vMerge/>
          </w:tcPr>
          <w:p w14:paraId="15F5AB5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0CBBCF60" w14:textId="77777777" w:rsidR="003D1B71" w:rsidRDefault="003D1B71" w:rsidP="005801E5">
            <w:pPr>
              <w:pStyle w:val="Heading1"/>
            </w:pPr>
          </w:p>
        </w:tc>
      </w:tr>
      <w:tr w:rsidR="003D1B71" w14:paraId="6BFDCBD1" w14:textId="77777777" w:rsidTr="008C48C1">
        <w:trPr>
          <w:trHeight w:val="183"/>
        </w:trPr>
        <w:tc>
          <w:tcPr>
            <w:tcW w:w="720" w:type="dxa"/>
          </w:tcPr>
          <w:p w14:paraId="14CAED5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800326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A9A15F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1449BDA9" w14:textId="77777777" w:rsidR="003D1B71" w:rsidRDefault="003D1B71" w:rsidP="005801E5">
            <w:pPr>
              <w:pStyle w:val="Heading1"/>
            </w:pPr>
          </w:p>
        </w:tc>
      </w:tr>
      <w:tr w:rsidR="003D1B71" w14:paraId="03A73271" w14:textId="77777777" w:rsidTr="008C48C1">
        <w:trPr>
          <w:trHeight w:val="633"/>
        </w:trPr>
        <w:tc>
          <w:tcPr>
            <w:tcW w:w="720" w:type="dxa"/>
          </w:tcPr>
          <w:p w14:paraId="0280FF7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D48F42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952465" wp14:editId="5AA1F661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F59BB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A889E76" w14:textId="77777777" w:rsidR="003D1B71" w:rsidRPr="00173E3D" w:rsidRDefault="00173E3D" w:rsidP="00380FD1">
            <w:pPr>
              <w:pStyle w:val="Information"/>
              <w:rPr>
                <w:sz w:val="18"/>
                <w:szCs w:val="18"/>
              </w:rPr>
            </w:pPr>
            <w:r w:rsidRPr="00173E3D">
              <w:rPr>
                <w:sz w:val="18"/>
                <w:szCs w:val="18"/>
              </w:rPr>
              <w:t>aracjessiejoel@gmail.com</w:t>
            </w:r>
          </w:p>
        </w:tc>
        <w:tc>
          <w:tcPr>
            <w:tcW w:w="423" w:type="dxa"/>
            <w:vMerge/>
          </w:tcPr>
          <w:p w14:paraId="4633EA4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50AFCF0E" w14:textId="77777777" w:rsidR="003D1B71" w:rsidRDefault="003D1B71" w:rsidP="005801E5">
            <w:pPr>
              <w:pStyle w:val="Heading1"/>
            </w:pPr>
          </w:p>
        </w:tc>
      </w:tr>
      <w:tr w:rsidR="003D1B71" w14:paraId="2DC2A2AA" w14:textId="77777777" w:rsidTr="008C48C1">
        <w:trPr>
          <w:trHeight w:val="174"/>
        </w:trPr>
        <w:tc>
          <w:tcPr>
            <w:tcW w:w="720" w:type="dxa"/>
          </w:tcPr>
          <w:p w14:paraId="4046D12C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7D360B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331731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1B191EE3" w14:textId="77777777" w:rsidR="003D1B71" w:rsidRDefault="003D1B71" w:rsidP="005801E5">
            <w:pPr>
              <w:pStyle w:val="Heading1"/>
            </w:pPr>
          </w:p>
        </w:tc>
      </w:tr>
      <w:tr w:rsidR="003D1B71" w14:paraId="7B1ACAC9" w14:textId="77777777" w:rsidTr="008C48C1">
        <w:trPr>
          <w:trHeight w:val="633"/>
        </w:trPr>
        <w:tc>
          <w:tcPr>
            <w:tcW w:w="720" w:type="dxa"/>
          </w:tcPr>
          <w:p w14:paraId="1EE7271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4D30382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4E3A5284" w14:textId="77777777" w:rsidR="003D1B71" w:rsidRPr="00380FD1" w:rsidRDefault="003D1B71" w:rsidP="00173E3D">
            <w:pPr>
              <w:pStyle w:val="Information"/>
            </w:pPr>
          </w:p>
        </w:tc>
        <w:tc>
          <w:tcPr>
            <w:tcW w:w="423" w:type="dxa"/>
            <w:vMerge/>
          </w:tcPr>
          <w:p w14:paraId="2E7C65F3" w14:textId="77777777" w:rsidR="003D1B71" w:rsidRDefault="003D1B71" w:rsidP="00B45C1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  <w:shd w:val="clear" w:color="auto" w:fill="auto"/>
          </w:tcPr>
          <w:p w14:paraId="755FE681" w14:textId="77777777" w:rsidR="003D1B71" w:rsidRDefault="003D1B71" w:rsidP="005801E5">
            <w:pPr>
              <w:pStyle w:val="Heading1"/>
            </w:pPr>
          </w:p>
        </w:tc>
      </w:tr>
      <w:tr w:rsidR="003D1B71" w14:paraId="230F21B4" w14:textId="77777777" w:rsidTr="008C48C1">
        <w:trPr>
          <w:trHeight w:val="2448"/>
        </w:trPr>
        <w:tc>
          <w:tcPr>
            <w:tcW w:w="720" w:type="dxa"/>
          </w:tcPr>
          <w:p w14:paraId="4DE27ED3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5283D99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3CFBAFF" w14:textId="77777777" w:rsidR="003D1B71" w:rsidRDefault="003D1B71" w:rsidP="00222466"/>
        </w:tc>
        <w:tc>
          <w:tcPr>
            <w:tcW w:w="6607" w:type="dxa"/>
            <w:vMerge/>
            <w:shd w:val="clear" w:color="auto" w:fill="auto"/>
          </w:tcPr>
          <w:p w14:paraId="0345AD1F" w14:textId="77777777" w:rsidR="003D1B71" w:rsidRDefault="003D1B71" w:rsidP="00222466"/>
        </w:tc>
      </w:tr>
      <w:tr w:rsidR="00DE1D98" w14:paraId="7A5AF269" w14:textId="77777777" w:rsidTr="008C48C1">
        <w:trPr>
          <w:trHeight w:val="2448"/>
        </w:trPr>
        <w:tc>
          <w:tcPr>
            <w:tcW w:w="720" w:type="dxa"/>
          </w:tcPr>
          <w:p w14:paraId="31E93D9B" w14:textId="77777777" w:rsidR="00DE1D98" w:rsidRPr="0056708E" w:rsidRDefault="00DE1D98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BED3F05" w14:textId="77777777" w:rsidR="00DE1D98" w:rsidRPr="0056708E" w:rsidRDefault="00DE1D98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797893F" w14:textId="77777777" w:rsidR="00DE1D98" w:rsidRDefault="00DE1D98" w:rsidP="00222466"/>
        </w:tc>
        <w:tc>
          <w:tcPr>
            <w:tcW w:w="6607" w:type="dxa"/>
            <w:shd w:val="clear" w:color="auto" w:fill="auto"/>
          </w:tcPr>
          <w:p w14:paraId="4B78F4FA" w14:textId="77777777" w:rsidR="00DE1D98" w:rsidRDefault="00DE1D98" w:rsidP="00222466"/>
        </w:tc>
      </w:tr>
    </w:tbl>
    <w:p w14:paraId="168CCD03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53F288" w14:textId="77777777" w:rsidR="003C274E" w:rsidRDefault="003C274E" w:rsidP="00590471">
      <w:r>
        <w:separator/>
      </w:r>
    </w:p>
  </w:endnote>
  <w:endnote w:type="continuationSeparator" w:id="0">
    <w:p w14:paraId="393F7B77" w14:textId="77777777" w:rsidR="003C274E" w:rsidRDefault="003C274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757C8" w14:textId="77777777" w:rsidR="003C274E" w:rsidRDefault="003C274E" w:rsidP="00590471">
      <w:r>
        <w:separator/>
      </w:r>
    </w:p>
  </w:footnote>
  <w:footnote w:type="continuationSeparator" w:id="0">
    <w:p w14:paraId="67A9C8BC" w14:textId="77777777" w:rsidR="003C274E" w:rsidRDefault="003C274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3652A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A7FA168" wp14:editId="5D5FDADC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F4301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248B6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BB13E78"/>
    <w:multiLevelType w:val="hybridMultilevel"/>
    <w:tmpl w:val="38AC67E6"/>
    <w:lvl w:ilvl="0" w:tplc="6A966D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A73"/>
    <w:multiLevelType w:val="hybridMultilevel"/>
    <w:tmpl w:val="A6DCBA8E"/>
    <w:lvl w:ilvl="0" w:tplc="04090001">
      <w:start w:val="1"/>
      <w:numFmt w:val="bullet"/>
      <w:lvlText w:val=""/>
      <w:lvlJc w:val="left"/>
      <w:pPr>
        <w:ind w:left="9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5" w15:restartNumberingAfterBreak="0">
    <w:nsid w:val="161D78F1"/>
    <w:multiLevelType w:val="hybridMultilevel"/>
    <w:tmpl w:val="CF4062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666666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12E68"/>
    <w:multiLevelType w:val="hybridMultilevel"/>
    <w:tmpl w:val="24EE239A"/>
    <w:lvl w:ilvl="0" w:tplc="6A966D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500CA"/>
    <w:multiLevelType w:val="hybridMultilevel"/>
    <w:tmpl w:val="FD5AEDF6"/>
    <w:lvl w:ilvl="0" w:tplc="6A966D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17B1B"/>
    <w:multiLevelType w:val="hybridMultilevel"/>
    <w:tmpl w:val="F6C6C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45CD4"/>
    <w:multiLevelType w:val="hybridMultilevel"/>
    <w:tmpl w:val="B63C9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D749DD"/>
    <w:multiLevelType w:val="hybridMultilevel"/>
    <w:tmpl w:val="756064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666666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F7C36"/>
    <w:multiLevelType w:val="hybridMultilevel"/>
    <w:tmpl w:val="F3AC90D6"/>
    <w:lvl w:ilvl="0" w:tplc="6A966D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E6FBE"/>
    <w:multiLevelType w:val="hybridMultilevel"/>
    <w:tmpl w:val="0596BF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70B41"/>
    <w:multiLevelType w:val="hybridMultilevel"/>
    <w:tmpl w:val="D2C8DB52"/>
    <w:lvl w:ilvl="0" w:tplc="6A966D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939690">
    <w:abstractNumId w:val="1"/>
  </w:num>
  <w:num w:numId="2" w16cid:durableId="1144355253">
    <w:abstractNumId w:val="3"/>
  </w:num>
  <w:num w:numId="3" w16cid:durableId="1614630372">
    <w:abstractNumId w:val="0"/>
  </w:num>
  <w:num w:numId="4" w16cid:durableId="592904673">
    <w:abstractNumId w:val="8"/>
  </w:num>
  <w:num w:numId="5" w16cid:durableId="436025703">
    <w:abstractNumId w:val="4"/>
  </w:num>
  <w:num w:numId="6" w16cid:durableId="405686823">
    <w:abstractNumId w:val="13"/>
  </w:num>
  <w:num w:numId="7" w16cid:durableId="1549028160">
    <w:abstractNumId w:val="2"/>
  </w:num>
  <w:num w:numId="8" w16cid:durableId="280771275">
    <w:abstractNumId w:val="7"/>
  </w:num>
  <w:num w:numId="9" w16cid:durableId="713239429">
    <w:abstractNumId w:val="11"/>
  </w:num>
  <w:num w:numId="10" w16cid:durableId="97723486">
    <w:abstractNumId w:val="5"/>
  </w:num>
  <w:num w:numId="11" w16cid:durableId="2053192945">
    <w:abstractNumId w:val="10"/>
  </w:num>
  <w:num w:numId="12" w16cid:durableId="961762941">
    <w:abstractNumId w:val="12"/>
  </w:num>
  <w:num w:numId="13" w16cid:durableId="698362172">
    <w:abstractNumId w:val="9"/>
  </w:num>
  <w:num w:numId="14" w16cid:durableId="19742145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FF6"/>
    <w:rsid w:val="000001DC"/>
    <w:rsid w:val="00002C5D"/>
    <w:rsid w:val="00060042"/>
    <w:rsid w:val="00067FE4"/>
    <w:rsid w:val="0008685D"/>
    <w:rsid w:val="00087484"/>
    <w:rsid w:val="00090860"/>
    <w:rsid w:val="000F2FC1"/>
    <w:rsid w:val="00111FFA"/>
    <w:rsid w:val="00112FD7"/>
    <w:rsid w:val="00150ABD"/>
    <w:rsid w:val="00160D0D"/>
    <w:rsid w:val="00173E3D"/>
    <w:rsid w:val="00182614"/>
    <w:rsid w:val="00191F89"/>
    <w:rsid w:val="001946FC"/>
    <w:rsid w:val="001E21DF"/>
    <w:rsid w:val="001F3436"/>
    <w:rsid w:val="00222466"/>
    <w:rsid w:val="0024753C"/>
    <w:rsid w:val="00276026"/>
    <w:rsid w:val="00292A19"/>
    <w:rsid w:val="002B4549"/>
    <w:rsid w:val="002E2658"/>
    <w:rsid w:val="00310F17"/>
    <w:rsid w:val="00322A46"/>
    <w:rsid w:val="003326CB"/>
    <w:rsid w:val="00353454"/>
    <w:rsid w:val="00353B60"/>
    <w:rsid w:val="00376291"/>
    <w:rsid w:val="00380FD1"/>
    <w:rsid w:val="00383D02"/>
    <w:rsid w:val="00385DE7"/>
    <w:rsid w:val="003A51EA"/>
    <w:rsid w:val="003C274E"/>
    <w:rsid w:val="003D1B71"/>
    <w:rsid w:val="00467776"/>
    <w:rsid w:val="00486231"/>
    <w:rsid w:val="004C3560"/>
    <w:rsid w:val="004E0340"/>
    <w:rsid w:val="004E158A"/>
    <w:rsid w:val="004F08F8"/>
    <w:rsid w:val="005017CD"/>
    <w:rsid w:val="00565C77"/>
    <w:rsid w:val="0056708E"/>
    <w:rsid w:val="00580163"/>
    <w:rsid w:val="005801E5"/>
    <w:rsid w:val="00590471"/>
    <w:rsid w:val="005D01FA"/>
    <w:rsid w:val="00611684"/>
    <w:rsid w:val="00653E17"/>
    <w:rsid w:val="0065768A"/>
    <w:rsid w:val="00672250"/>
    <w:rsid w:val="0067419F"/>
    <w:rsid w:val="00681292"/>
    <w:rsid w:val="006A08E8"/>
    <w:rsid w:val="006A5BA3"/>
    <w:rsid w:val="006D79A8"/>
    <w:rsid w:val="006F7D31"/>
    <w:rsid w:val="0072353B"/>
    <w:rsid w:val="007422DC"/>
    <w:rsid w:val="007466F2"/>
    <w:rsid w:val="00753DA1"/>
    <w:rsid w:val="007575B6"/>
    <w:rsid w:val="007B3C81"/>
    <w:rsid w:val="007D67CA"/>
    <w:rsid w:val="007E668F"/>
    <w:rsid w:val="007F5B63"/>
    <w:rsid w:val="00803A0A"/>
    <w:rsid w:val="008156AC"/>
    <w:rsid w:val="00846CB9"/>
    <w:rsid w:val="008566AA"/>
    <w:rsid w:val="008A1E6E"/>
    <w:rsid w:val="008C024F"/>
    <w:rsid w:val="008C2CFC"/>
    <w:rsid w:val="008C48C1"/>
    <w:rsid w:val="00912DC8"/>
    <w:rsid w:val="00915371"/>
    <w:rsid w:val="0092655A"/>
    <w:rsid w:val="009475DC"/>
    <w:rsid w:val="00967B93"/>
    <w:rsid w:val="00974EF0"/>
    <w:rsid w:val="009D090F"/>
    <w:rsid w:val="009D0FA2"/>
    <w:rsid w:val="009D10D7"/>
    <w:rsid w:val="00A31464"/>
    <w:rsid w:val="00A31B16"/>
    <w:rsid w:val="00A33613"/>
    <w:rsid w:val="00A41401"/>
    <w:rsid w:val="00A42DFC"/>
    <w:rsid w:val="00A47A8D"/>
    <w:rsid w:val="00A51E4A"/>
    <w:rsid w:val="00AC6C7E"/>
    <w:rsid w:val="00B24720"/>
    <w:rsid w:val="00B332CF"/>
    <w:rsid w:val="00B4158A"/>
    <w:rsid w:val="00B424F2"/>
    <w:rsid w:val="00B45C15"/>
    <w:rsid w:val="00B6466C"/>
    <w:rsid w:val="00B93EEB"/>
    <w:rsid w:val="00B94138"/>
    <w:rsid w:val="00BB1B5D"/>
    <w:rsid w:val="00BC22C7"/>
    <w:rsid w:val="00BD195A"/>
    <w:rsid w:val="00C07240"/>
    <w:rsid w:val="00C14078"/>
    <w:rsid w:val="00CB2691"/>
    <w:rsid w:val="00CB3FDB"/>
    <w:rsid w:val="00CE1E3D"/>
    <w:rsid w:val="00D053FA"/>
    <w:rsid w:val="00DC3F0A"/>
    <w:rsid w:val="00DE1D98"/>
    <w:rsid w:val="00E217F1"/>
    <w:rsid w:val="00E26AED"/>
    <w:rsid w:val="00E33FF6"/>
    <w:rsid w:val="00E42D67"/>
    <w:rsid w:val="00E73AB8"/>
    <w:rsid w:val="00E90A60"/>
    <w:rsid w:val="00E93BA6"/>
    <w:rsid w:val="00ED47F7"/>
    <w:rsid w:val="00EE7E09"/>
    <w:rsid w:val="00F0223C"/>
    <w:rsid w:val="00F27509"/>
    <w:rsid w:val="00F3235D"/>
    <w:rsid w:val="00F32393"/>
    <w:rsid w:val="00F44705"/>
    <w:rsid w:val="00F44B12"/>
    <w:rsid w:val="00F878BD"/>
    <w:rsid w:val="00F978C8"/>
    <w:rsid w:val="00FB13B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47B0A1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0001DC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9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cj\OneDrive\Documents\Jessie%20Joel%20L%20minimalis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10E379BF2D4D30B105E95E91CB8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5CECB-01A5-433B-8775-D66D7FAD5702}"/>
      </w:docPartPr>
      <w:docPartBody>
        <w:p w:rsidR="00DD711A" w:rsidRDefault="00D77B23">
          <w:pPr>
            <w:pStyle w:val="9B10E379BF2D4D30B105E95E91CB8F50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B23"/>
    <w:rsid w:val="00097061"/>
    <w:rsid w:val="001473CD"/>
    <w:rsid w:val="00147615"/>
    <w:rsid w:val="00177D47"/>
    <w:rsid w:val="005772DE"/>
    <w:rsid w:val="006B69AE"/>
    <w:rsid w:val="006F1737"/>
    <w:rsid w:val="009E6046"/>
    <w:rsid w:val="00B001B1"/>
    <w:rsid w:val="00CB3518"/>
    <w:rsid w:val="00D77B23"/>
    <w:rsid w:val="00DA0B3B"/>
    <w:rsid w:val="00DD711A"/>
    <w:rsid w:val="00DE33BE"/>
    <w:rsid w:val="00EB0ED7"/>
    <w:rsid w:val="00F35EAA"/>
    <w:rsid w:val="00F9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10E379BF2D4D30B105E95E91CB8F50">
    <w:name w:val="9B10E379BF2D4D30B105E95E91CB8F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7FEF3AF-2B1E-4A50-99EC-4618CBC27A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Jessie Joel L minimalist REsume</Template>
  <TotalTime>0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2024-06-17T15:35:00Z</dcterms:created>
  <dcterms:modified xsi:type="dcterms:W3CDTF">2024-07-14T16:21:00Z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