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943A4" w:rsidRPr="003712A0" w:rsidRDefault="00D943A4" w:rsidP="008D0C40">
      <w:pPr>
        <w:pStyle w:val="ImagePlaceholder"/>
        <w:rPr>
          <w:sz w:val="2"/>
          <w:szCs w:val="22"/>
        </w:rPr>
      </w:pPr>
      <w:r w:rsidRPr="003712A0">
        <w:rPr>
          <w:noProof/>
          <w:sz w:val="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59597D7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3AFA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3712A0" w:rsidTr="00D943A4">
        <w:trPr>
          <w:trHeight w:val="1872"/>
        </w:trPr>
        <w:tc>
          <w:tcPr>
            <w:tcW w:w="10800" w:type="dxa"/>
            <w:gridSpan w:val="7"/>
          </w:tcPr>
          <w:p w:rsidR="003712A0" w:rsidRDefault="003712A0" w:rsidP="00461D4A">
            <w:pPr>
              <w:pStyle w:val="Title"/>
              <w:rPr>
                <w:sz w:val="72"/>
                <w:szCs w:val="44"/>
              </w:rPr>
            </w:pPr>
            <w:r w:rsidRPr="003712A0">
              <w:rPr>
                <w:sz w:val="72"/>
                <w:szCs w:val="44"/>
              </w:rPr>
              <w:t>KELLY JOHN</w:t>
            </w:r>
          </w:p>
          <w:p w:rsidR="00D943A4" w:rsidRPr="003712A0" w:rsidRDefault="003712A0" w:rsidP="00461D4A">
            <w:pPr>
              <w:pStyle w:val="Title"/>
              <w:rPr>
                <w:sz w:val="72"/>
                <w:szCs w:val="44"/>
              </w:rPr>
            </w:pPr>
            <w:r>
              <w:rPr>
                <w:sz w:val="72"/>
                <w:szCs w:val="44"/>
              </w:rPr>
              <w:t>F</w:t>
            </w:r>
            <w:r w:rsidRPr="003712A0">
              <w:rPr>
                <w:sz w:val="72"/>
                <w:szCs w:val="44"/>
              </w:rPr>
              <w:t>ENEQUITO</w:t>
            </w:r>
          </w:p>
        </w:tc>
      </w:tr>
      <w:tr w:rsidR="00D943A4" w:rsidRPr="0085363C" w:rsidTr="00461D4A">
        <w:trPr>
          <w:trHeight w:val="288"/>
        </w:trPr>
        <w:tc>
          <w:tcPr>
            <w:tcW w:w="10800" w:type="dxa"/>
            <w:gridSpan w:val="7"/>
          </w:tcPr>
          <w:p w:rsidR="00D943A4" w:rsidRPr="0085363C" w:rsidRDefault="00D943A4" w:rsidP="00461D4A"/>
        </w:tc>
      </w:tr>
      <w:tr w:rsidR="00D943A4" w:rsidRPr="00F079F2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6281E2A0DA1B40EF8773CBEBE0FC7380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:rsidR="00D943A4" w:rsidRPr="00D943A4" w:rsidRDefault="00DE75C2" w:rsidP="00D943A4">
            <w:r w:rsidRPr="00DE75C2">
              <w:t>Dynamic and organized professional seeking a Virtual Assistant role. With a proven track record in administrative support and excellent communication skills, I aim to streamline operations, enhance efficiency, and provide high-quality assistance to optimize the productivity of your team or organization. I am adept at handling diverse administrative tasks, managing calendars, coordinating meetings, and delivering exceptional customer service in a remote environment.</w:t>
            </w:r>
          </w:p>
          <w:p w:rsidR="00D943A4" w:rsidRDefault="00D943A4" w:rsidP="00D943A4"/>
          <w:p w:rsidR="00D943A4" w:rsidRPr="00CB4A64" w:rsidRDefault="00D943A4" w:rsidP="00CB4A64">
            <w:pPr>
              <w:pStyle w:val="Heading1Alt"/>
              <w:rPr>
                <w:rFonts w:ascii="Times" w:hAnsi="Times" w:cs="Times"/>
                <w:color w:val="000000"/>
              </w:rPr>
            </w:pPr>
          </w:p>
          <w:p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832FBEE3A286423D829FA0F0FD1FAEAD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:rsidR="00D943A4" w:rsidRPr="00E011EF" w:rsidRDefault="003712A0" w:rsidP="00D943A4">
            <w:r>
              <w:t>Banica Mason, Roxas City Capiz</w:t>
            </w:r>
          </w:p>
          <w:p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CC799B5BEB91445EBD148CA13DB6D032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:rsidR="00D943A4" w:rsidRPr="00E011EF" w:rsidRDefault="003712A0" w:rsidP="00D943A4">
            <w:pPr>
              <w:rPr>
                <w:sz w:val="14"/>
              </w:rPr>
            </w:pPr>
            <w:r>
              <w:t>+639999600708</w:t>
            </w:r>
          </w:p>
          <w:p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C403DEC44B14421E8A1765EA21C3F5CA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:rsidR="00D943A4" w:rsidRDefault="003712A0" w:rsidP="00D943A4">
            <w:r>
              <w:t>Kjfenequito1@gmail.com</w:t>
            </w:r>
          </w:p>
          <w:p w:rsidR="003712A0" w:rsidRDefault="003712A0" w:rsidP="00461D4A">
            <w:pPr>
              <w:pStyle w:val="Heading1Alt"/>
            </w:pPr>
            <w:r>
              <w:t>WHATSAPP</w:t>
            </w:r>
          </w:p>
          <w:p w:rsidR="003712A0" w:rsidRPr="003712A0" w:rsidRDefault="003712A0" w:rsidP="00461D4A">
            <w:pPr>
              <w:pStyle w:val="Heading1Alt"/>
              <w:rPr>
                <w:rFonts w:asciiTheme="minorHAnsi" w:eastAsiaTheme="minorHAnsi" w:hAnsiTheme="minorHAnsi" w:cstheme="minorBidi"/>
                <w:b w:val="0"/>
                <w:bCs w:val="0"/>
                <w:caps w:val="0"/>
                <w:color w:val="auto"/>
                <w:szCs w:val="28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caps w:val="0"/>
                <w:color w:val="auto"/>
                <w:szCs w:val="28"/>
              </w:rPr>
              <w:t xml:space="preserve">Kelly John </w:t>
            </w:r>
            <w:proofErr w:type="spellStart"/>
            <w:r>
              <w:rPr>
                <w:rFonts w:asciiTheme="minorHAnsi" w:eastAsiaTheme="minorHAnsi" w:hAnsiTheme="minorHAnsi" w:cstheme="minorBidi"/>
                <w:b w:val="0"/>
                <w:bCs w:val="0"/>
                <w:caps w:val="0"/>
                <w:color w:val="auto"/>
                <w:szCs w:val="28"/>
              </w:rPr>
              <w:t>Fenequito</w:t>
            </w:r>
            <w:proofErr w:type="spellEnd"/>
          </w:p>
          <w:p w:rsidR="003712A0" w:rsidRPr="003712A0" w:rsidRDefault="003712A0" w:rsidP="00461D4A">
            <w:pPr>
              <w:pStyle w:val="Heading1Alt"/>
              <w:rPr>
                <w:rFonts w:asciiTheme="minorHAnsi" w:eastAsiaTheme="minorHAnsi" w:hAnsiTheme="minorHAnsi" w:cstheme="minorBidi"/>
                <w:b w:val="0"/>
                <w:bCs w:val="0"/>
                <w:caps w:val="0"/>
                <w:color w:val="auto"/>
                <w:szCs w:val="28"/>
              </w:rPr>
            </w:pPr>
            <w:r w:rsidRPr="003712A0">
              <w:rPr>
                <w:rFonts w:asciiTheme="minorHAnsi" w:eastAsiaTheme="minorHAnsi" w:hAnsiTheme="minorHAnsi" w:cstheme="minorBidi"/>
                <w:b w:val="0"/>
                <w:bCs w:val="0"/>
                <w:caps w:val="0"/>
                <w:color w:val="auto"/>
                <w:szCs w:val="28"/>
              </w:rPr>
              <w:t>+639999600708</w:t>
            </w:r>
          </w:p>
          <w:p w:rsidR="00461D4A" w:rsidRPr="00F079F2" w:rsidRDefault="00461D4A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 </w:t>
            </w:r>
          </w:p>
          <w:p w:rsidR="00D943A4" w:rsidRPr="00E00971" w:rsidRDefault="00D943A4" w:rsidP="00461D4A"/>
        </w:tc>
        <w:tc>
          <w:tcPr>
            <w:tcW w:w="360" w:type="dxa"/>
            <w:vMerge w:val="restart"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08D94CEE70E14BACA093BF58D8014EBA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:rsidR="00D943A4" w:rsidRPr="00F079F2" w:rsidRDefault="00D943A4" w:rsidP="00461D4A">
            <w:pPr>
              <w:pStyle w:val="TableSpace"/>
            </w:pPr>
          </w:p>
        </w:tc>
      </w:tr>
      <w:tr w:rsidR="00D943A4" w:rsidRPr="00F079F2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461D4A">
            <w:pPr>
              <w:pStyle w:val="TableSpace"/>
            </w:pPr>
          </w:p>
        </w:tc>
      </w:tr>
      <w:tr w:rsidR="00D943A4" w:rsidRPr="00F079F2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47AB60D2B0D44E8CB9AD5409AB58AD49"/>
                </w:placeholder>
                <w15:appearance w15:val="hidden"/>
              </w:sdtPr>
              <w:sdtContent>
                <w:r w:rsidR="00CB4A64">
                  <w:t>APR 2019</w:t>
                </w:r>
                <w:r w:rsidR="00452904">
                  <w:t>-dEC 2021</w:t>
                </w:r>
              </w:sdtContent>
            </w:sdt>
          </w:p>
          <w:p w:rsidR="00D943A4" w:rsidRPr="009C5E11" w:rsidRDefault="00452904" w:rsidP="00461D4A">
            <w:pPr>
              <w:pStyle w:val="Heading3"/>
            </w:pPr>
            <w:r w:rsidRPr="00452904">
              <w:t>Customer Service Representative |</w:t>
            </w:r>
            <w:r>
              <w:t xml:space="preserve"> </w:t>
            </w:r>
            <w:proofErr w:type="spellStart"/>
            <w:r w:rsidRPr="00452904">
              <w:t>Eperformax</w:t>
            </w:r>
            <w:proofErr w:type="spellEnd"/>
            <w:r w:rsidRPr="00452904">
              <w:t xml:space="preserve"> Contact Center &amp; BPO | Roxas City, Capiz</w:t>
            </w:r>
          </w:p>
          <w:p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67D562A69F3C4BA8879F6E524E19E141"/>
                </w:placeholder>
                <w15:appearance w15:val="hidden"/>
              </w:sdtPr>
              <w:sdtContent>
                <w:r w:rsidR="00452904">
                  <w:t>JAN 2022-APR-2023</w:t>
                </w:r>
              </w:sdtContent>
            </w:sdt>
          </w:p>
          <w:p w:rsidR="00D943A4" w:rsidRPr="00076DA3" w:rsidRDefault="00452904" w:rsidP="00461D4A">
            <w:pPr>
              <w:pStyle w:val="Heading3"/>
            </w:pPr>
            <w:r w:rsidRPr="00452904">
              <w:t>Senior Agent |</w:t>
            </w:r>
            <w:proofErr w:type="spellStart"/>
            <w:r w:rsidRPr="00452904">
              <w:t>Eperformax</w:t>
            </w:r>
            <w:proofErr w:type="spellEnd"/>
            <w:r w:rsidRPr="00452904">
              <w:t xml:space="preserve"> Contact Center &amp; BPO | Roxas City, Capiz</w:t>
            </w:r>
          </w:p>
          <w:p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3541A3A4B48C4C4A8FFA7A545AB5883E"/>
                </w:placeholder>
                <w15:appearance w15:val="hidden"/>
              </w:sdtPr>
              <w:sdtContent>
                <w:r w:rsidR="00452904">
                  <w:t xml:space="preserve">May 2023-Dec2023 </w:t>
                </w:r>
              </w:sdtContent>
            </w:sdt>
          </w:p>
          <w:p w:rsidR="00D943A4" w:rsidRDefault="00452904" w:rsidP="00461D4A">
            <w:pPr>
              <w:pStyle w:val="Heading3"/>
            </w:pPr>
            <w:r w:rsidRPr="00452904">
              <w:t>Performance Analyst |</w:t>
            </w:r>
            <w:proofErr w:type="spellStart"/>
            <w:r w:rsidRPr="00452904">
              <w:t>Eperformax</w:t>
            </w:r>
            <w:proofErr w:type="spellEnd"/>
            <w:r w:rsidRPr="00452904">
              <w:t xml:space="preserve"> Contact Center &amp; BPO | Roxas City, Capiz</w:t>
            </w:r>
          </w:p>
          <w:sdt>
            <w:sdtPr>
              <w:rPr>
                <w:caps w:val="0"/>
                <w:color w:val="4A9A82" w:themeColor="accent3" w:themeShade="BF"/>
                <w:sz w:val="20"/>
                <w:szCs w:val="27"/>
                <w:lang w:eastAsia="en-US"/>
              </w:rPr>
              <w:id w:val="1869476298"/>
              <w:placeholder>
                <w:docPart w:val="D3BADE1B8A6F496A9B4891B95A061506"/>
              </w:placeholder>
              <w15:appearance w15:val="hidden"/>
            </w:sdtPr>
            <w:sdtContent>
              <w:p w:rsidR="003712A0" w:rsidRDefault="003712A0" w:rsidP="003712A0">
                <w:pPr>
                  <w:pStyle w:val="Heading2"/>
                </w:pPr>
                <w:r>
                  <w:t>Jan 2024-</w:t>
                </w:r>
                <w:r w:rsidR="004C6BFC">
                  <w:t>JULY 2024</w:t>
                </w:r>
              </w:p>
              <w:p w:rsidR="00452904" w:rsidRPr="00452904" w:rsidRDefault="003712A0" w:rsidP="003712A0">
                <w:pPr>
                  <w:pStyle w:val="Heading3"/>
                </w:pPr>
                <w:r w:rsidRPr="003712A0">
                  <w:t xml:space="preserve">Performance Development </w:t>
                </w:r>
                <w:r w:rsidR="00DE75C2">
                  <w:t>COACH</w:t>
                </w:r>
                <w:r w:rsidRPr="003712A0">
                  <w:t xml:space="preserve"> |</w:t>
                </w:r>
                <w:proofErr w:type="spellStart"/>
                <w:r w:rsidRPr="003712A0">
                  <w:t>Eperformax</w:t>
                </w:r>
                <w:proofErr w:type="spellEnd"/>
                <w:r w:rsidRPr="003712A0">
                  <w:t xml:space="preserve"> Contact Center &amp; BPO | Roxas City, Capiz</w:t>
                </w:r>
              </w:p>
            </w:sdtContent>
          </w:sdt>
          <w:p w:rsidR="00D943A4" w:rsidRPr="00046661" w:rsidRDefault="00000000" w:rsidP="00461D4A">
            <w:sdt>
              <w:sdtPr>
                <w:id w:val="-155072470"/>
                <w:placeholder>
                  <w:docPart w:val="75A15A619EC34ADEBB2ADC01E0CCE797"/>
                </w:placeholder>
                <w:temporary/>
                <w:showingPlcHdr/>
                <w15:appearance w15:val="hidden"/>
              </w:sdtPr>
              <w:sdtContent>
                <w:r w:rsidR="00461D4A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BEE4F0F355514E768DAD67CE4FFD0F56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4A9A82" w:themeColor="accent3" w:themeShade="BF"/>
            </w:tcBorders>
          </w:tcPr>
          <w:p w:rsidR="00D943A4" w:rsidRPr="00E011EF" w:rsidRDefault="00D943A4" w:rsidP="00461D4A">
            <w:pPr>
              <w:pStyle w:val="TableSpace"/>
            </w:pPr>
          </w:p>
        </w:tc>
      </w:tr>
      <w:tr w:rsidR="00D943A4" w:rsidRPr="00F079F2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4A9A82" w:themeColor="accent3" w:themeShade="BF"/>
            </w:tcBorders>
          </w:tcPr>
          <w:p w:rsidR="00D943A4" w:rsidRPr="00E011EF" w:rsidRDefault="00D943A4" w:rsidP="00461D4A">
            <w:pPr>
              <w:pStyle w:val="TableSpace"/>
            </w:pPr>
          </w:p>
        </w:tc>
      </w:tr>
      <w:tr w:rsidR="00D943A4" w:rsidRPr="00F079F2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/>
        </w:tc>
        <w:tc>
          <w:tcPr>
            <w:tcW w:w="7270" w:type="dxa"/>
            <w:gridSpan w:val="4"/>
          </w:tcPr>
          <w:p w:rsidR="00D943A4" w:rsidRPr="003712A0" w:rsidRDefault="003712A0" w:rsidP="003712A0">
            <w:pPr>
              <w:spacing w:after="0"/>
              <w:rPr>
                <w:rFonts w:ascii="Avenir Next LT Pro Light" w:hAnsi="Avenir Next LT Pro Light" w:cs="Calibri"/>
                <w:color w:val="000000"/>
                <w:szCs w:val="20"/>
              </w:rPr>
            </w:pPr>
            <w:r>
              <w:rPr>
                <w:rFonts w:ascii="Avenir Next LT Pro Light" w:hAnsi="Avenir Next LT Pro Light" w:cs="Calibri"/>
                <w:color w:val="000000"/>
                <w:szCs w:val="20"/>
              </w:rPr>
              <w:t>Capiz State University | Roxas City, Capiz</w:t>
            </w:r>
          </w:p>
          <w:p w:rsidR="00D943A4" w:rsidRPr="00F079F2" w:rsidRDefault="003712A0" w:rsidP="00461D4A">
            <w:r>
              <w:t>Bachelors Degree in Business Administration</w:t>
            </w:r>
          </w:p>
        </w:tc>
      </w:tr>
      <w:tr w:rsidR="00D943A4" w:rsidRPr="00F079F2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3B2BCEB0F14A415E936E0619DF5BB8A0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4A9A82" w:themeColor="accent3" w:themeShade="BF"/>
            </w:tcBorders>
          </w:tcPr>
          <w:p w:rsidR="00D943A4" w:rsidRPr="00F079F2" w:rsidRDefault="00D943A4" w:rsidP="00461D4A">
            <w:pPr>
              <w:pStyle w:val="TableSpace"/>
            </w:pPr>
          </w:p>
        </w:tc>
      </w:tr>
      <w:tr w:rsidR="00D943A4" w:rsidRPr="00F079F2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461D4A">
            <w:pPr>
              <w:pStyle w:val="TableSpace"/>
            </w:pPr>
          </w:p>
        </w:tc>
      </w:tr>
      <w:tr w:rsidR="00D943A4" w:rsidRPr="00F079F2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D943A4" w:rsidRPr="000573A9" w:rsidRDefault="003712A0" w:rsidP="00461D4A">
            <w:r w:rsidRPr="003712A0">
              <w:t>I am a results-oriented professional with a keen focus on communication, adept at articulating ideas clearly and effectively to diverse audiences. Known for fostering positive relationships and collaborating seamlessly across teams to achieve common goals. I am committed to leveraging strong communication skills to drive organizational success and enhance stakeholder engagement.</w:t>
            </w:r>
          </w:p>
        </w:tc>
      </w:tr>
      <w:tr w:rsidR="00D943A4" w:rsidRPr="00F079F2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58E22275F916445BBAC78FFB91DDA07B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:rsidR="00D943A4" w:rsidRPr="00F079F2" w:rsidRDefault="00D943A4" w:rsidP="00461D4A">
            <w:pPr>
              <w:pStyle w:val="TableSpace"/>
            </w:pPr>
          </w:p>
        </w:tc>
      </w:tr>
      <w:tr w:rsidR="00D943A4" w:rsidRPr="00F079F2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:rsidR="00D943A4" w:rsidRPr="00F079F2" w:rsidRDefault="00D943A4" w:rsidP="00461D4A">
            <w:pPr>
              <w:pStyle w:val="TableSpace"/>
            </w:pPr>
          </w:p>
        </w:tc>
      </w:tr>
      <w:tr w:rsidR="00D943A4" w:rsidRPr="00F079F2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D943A4" w:rsidRPr="00046661" w:rsidRDefault="00DE75C2" w:rsidP="00461D4A">
            <w:r>
              <w:t>As a Coach, I l</w:t>
            </w:r>
            <w:r w:rsidRPr="00DE75C2">
              <w:t xml:space="preserve">ed a team of </w:t>
            </w:r>
            <w:r>
              <w:t>15</w:t>
            </w:r>
            <w:r w:rsidRPr="00DE75C2">
              <w:t xml:space="preserve"> call center agents, fostering a positive and productive work environment. Implemented motivational strategies and provided ongoing coaching to improve team performance, resulting in [specific achievement, e.g., increased customer satisfaction ratings or reduced average call handling time</w:t>
            </w:r>
          </w:p>
        </w:tc>
      </w:tr>
    </w:tbl>
    <w:p w:rsidR="00CE6104" w:rsidRPr="0006568A" w:rsidRDefault="00CE6104" w:rsidP="007520D7"/>
    <w:sectPr w:rsidR="00CE6104" w:rsidRPr="0006568A" w:rsidSect="00FF05AD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A4D75" w:rsidRDefault="00FA4D75" w:rsidP="0085363C">
      <w:pPr>
        <w:spacing w:line="240" w:lineRule="auto"/>
      </w:pPr>
      <w:r>
        <w:separator/>
      </w:r>
    </w:p>
  </w:endnote>
  <w:endnote w:type="continuationSeparator" w:id="0">
    <w:p w:rsidR="00FA4D75" w:rsidRDefault="00FA4D75" w:rsidP="0085363C">
      <w:pPr>
        <w:spacing w:line="240" w:lineRule="auto"/>
      </w:pPr>
      <w:r>
        <w:continuationSeparator/>
      </w:r>
    </w:p>
  </w:endnote>
  <w:endnote w:type="continuationNotice" w:id="1">
    <w:p w:rsidR="00FA4D75" w:rsidRDefault="00FA4D7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26AD33-1B09-4B53-BF78-7EDEEE45C9D0}"/>
    <w:embedBold r:id="rId2" w:fontKey="{F896215C-B50F-4FB7-AAE2-E1C9DC0A8B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51309D8-FDC7-41C1-ADA3-9196E287BE47}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  <w:embedRegular r:id="rId4" w:fontKey="{1159FE9E-7A14-4BCE-AC2C-5DBB380925A5}"/>
    <w:embedBold r:id="rId5" w:fontKey="{92601DC1-F691-4401-9C43-7E56B3FE01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99434BF-A33C-4851-B90E-5CEF59525DFC}"/>
    <w:embedBold r:id="rId7" w:fontKey="{ED1AF14A-36B0-4214-A0E8-D80225AC8AA7}"/>
    <w:embedItalic r:id="rId8" w:fontKey="{46019336-263B-40B2-A99C-F4A8D409540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2C2C4C95-2D2A-4F77-BD2B-D84953F11856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D17365E9-2C8B-480B-8BF4-FF6AE3E40D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A4D75" w:rsidRDefault="00FA4D75" w:rsidP="0085363C">
      <w:pPr>
        <w:spacing w:line="240" w:lineRule="auto"/>
      </w:pPr>
      <w:r>
        <w:separator/>
      </w:r>
    </w:p>
  </w:footnote>
  <w:footnote w:type="continuationSeparator" w:id="0">
    <w:p w:rsidR="00FA4D75" w:rsidRDefault="00FA4D75" w:rsidP="0085363C">
      <w:pPr>
        <w:spacing w:line="240" w:lineRule="auto"/>
      </w:pPr>
      <w:r>
        <w:continuationSeparator/>
      </w:r>
    </w:p>
  </w:footnote>
  <w:footnote w:type="continuationNotice" w:id="1">
    <w:p w:rsidR="00FA4D75" w:rsidRDefault="00FA4D7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A64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3B20"/>
    <w:rsid w:val="00187D40"/>
    <w:rsid w:val="001B1A04"/>
    <w:rsid w:val="001B5FA2"/>
    <w:rsid w:val="001D4BC4"/>
    <w:rsid w:val="00200FC8"/>
    <w:rsid w:val="00211F82"/>
    <w:rsid w:val="00212F06"/>
    <w:rsid w:val="00216360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12A0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52904"/>
    <w:rsid w:val="00461D4A"/>
    <w:rsid w:val="0046302A"/>
    <w:rsid w:val="00476279"/>
    <w:rsid w:val="00487D2D"/>
    <w:rsid w:val="00495BAE"/>
    <w:rsid w:val="004B3BCD"/>
    <w:rsid w:val="004B3E75"/>
    <w:rsid w:val="004C6BFC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B319C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AF6FBE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83F66"/>
    <w:rsid w:val="00CB4A51"/>
    <w:rsid w:val="00CB4A64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DE75C2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A4D75"/>
    <w:rsid w:val="00FC589C"/>
    <w:rsid w:val="00FC7475"/>
    <w:rsid w:val="00FD2351"/>
    <w:rsid w:val="00FE78A0"/>
    <w:rsid w:val="00FF05A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CD956"/>
  <w15:chartTrackingRefBased/>
  <w15:docId w15:val="{4E48C551-8CC3-4020-8C14-CC41016C6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0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Stylish%20teach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81E2A0DA1B40EF8773CBEBE0FC7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7BE1E-5B5F-4277-A012-2B93E85DF569}"/>
      </w:docPartPr>
      <w:docPartBody>
        <w:p w:rsidR="00541652" w:rsidRDefault="00000000">
          <w:pPr>
            <w:pStyle w:val="6281E2A0DA1B40EF8773CBEBE0FC7380"/>
          </w:pPr>
          <w:r w:rsidRPr="00F079F2">
            <w:t>OBJECTIVE</w:t>
          </w:r>
        </w:p>
      </w:docPartBody>
    </w:docPart>
    <w:docPart>
      <w:docPartPr>
        <w:name w:val="832FBEE3A286423D829FA0F0FD1FA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1B806-9578-4890-9410-E72CA816DA54}"/>
      </w:docPartPr>
      <w:docPartBody>
        <w:p w:rsidR="00541652" w:rsidRDefault="00000000">
          <w:pPr>
            <w:pStyle w:val="832FBEE3A286423D829FA0F0FD1FAEAD"/>
          </w:pPr>
          <w:r w:rsidRPr="00D943A4">
            <w:t>ADDRESS</w:t>
          </w:r>
        </w:p>
      </w:docPartBody>
    </w:docPart>
    <w:docPart>
      <w:docPartPr>
        <w:name w:val="CC799B5BEB91445EBD148CA13DB6D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70FF0-E71A-4924-877E-437EA1552B9B}"/>
      </w:docPartPr>
      <w:docPartBody>
        <w:p w:rsidR="00541652" w:rsidRDefault="00000000">
          <w:pPr>
            <w:pStyle w:val="CC799B5BEB91445EBD148CA13DB6D032"/>
          </w:pPr>
          <w:r w:rsidRPr="00D943A4">
            <w:t>PHONE</w:t>
          </w:r>
        </w:p>
      </w:docPartBody>
    </w:docPart>
    <w:docPart>
      <w:docPartPr>
        <w:name w:val="C403DEC44B14421E8A1765EA21C3F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ABAD1-D2F9-4973-87CD-03B7AB04B663}"/>
      </w:docPartPr>
      <w:docPartBody>
        <w:p w:rsidR="00541652" w:rsidRDefault="00000000">
          <w:pPr>
            <w:pStyle w:val="C403DEC44B14421E8A1765EA21C3F5CA"/>
          </w:pPr>
          <w:r w:rsidRPr="00264AF7">
            <w:t>EMAIL</w:t>
          </w:r>
        </w:p>
      </w:docPartBody>
    </w:docPart>
    <w:docPart>
      <w:docPartPr>
        <w:name w:val="08D94CEE70E14BACA093BF58D8014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57FE4-31C9-4A0E-B653-9EB73AC4D416}"/>
      </w:docPartPr>
      <w:docPartBody>
        <w:p w:rsidR="00541652" w:rsidRDefault="00000000">
          <w:pPr>
            <w:pStyle w:val="08D94CEE70E14BACA093BF58D8014EBA"/>
          </w:pPr>
          <w:r w:rsidRPr="00F079F2">
            <w:t>EXPERIENCE</w:t>
          </w:r>
        </w:p>
      </w:docPartBody>
    </w:docPart>
    <w:docPart>
      <w:docPartPr>
        <w:name w:val="47AB60D2B0D44E8CB9AD5409AB58A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0D8B3-A547-4269-8D43-57271101AD66}"/>
      </w:docPartPr>
      <w:docPartBody>
        <w:p w:rsidR="00541652" w:rsidRDefault="00000000">
          <w:pPr>
            <w:pStyle w:val="47AB60D2B0D44E8CB9AD5409AB58AD49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67D562A69F3C4BA8879F6E524E19E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7754C-53D9-4CC7-8609-F1340358526D}"/>
      </w:docPartPr>
      <w:docPartBody>
        <w:p w:rsidR="00541652" w:rsidRDefault="00000000">
          <w:pPr>
            <w:pStyle w:val="67D562A69F3C4BA8879F6E524E19E141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3541A3A4B48C4C4A8FFA7A545AB5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5CA4F-19C0-4F57-AA15-A495AFD6BFBE}"/>
      </w:docPartPr>
      <w:docPartBody>
        <w:p w:rsidR="00541652" w:rsidRDefault="00000000">
          <w:pPr>
            <w:pStyle w:val="3541A3A4B48C4C4A8FFA7A545AB5883E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75A15A619EC34ADEBB2ADC01E0CCE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BF183-3BD5-4DAB-A13B-482EB61384EB}"/>
      </w:docPartPr>
      <w:docPartBody>
        <w:p w:rsidR="00541652" w:rsidRDefault="00000000">
          <w:pPr>
            <w:pStyle w:val="75A15A619EC34ADEBB2ADC01E0CCE797"/>
          </w:pPr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BEE4F0F355514E768DAD67CE4FFD0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818DB-C90F-4061-A3EE-DD5967FF2BD1}"/>
      </w:docPartPr>
      <w:docPartBody>
        <w:p w:rsidR="00541652" w:rsidRDefault="00000000">
          <w:pPr>
            <w:pStyle w:val="BEE4F0F355514E768DAD67CE4FFD0F56"/>
          </w:pPr>
          <w:r w:rsidRPr="00F079F2">
            <w:t>EDUCATION</w:t>
          </w:r>
        </w:p>
      </w:docPartBody>
    </w:docPart>
    <w:docPart>
      <w:docPartPr>
        <w:name w:val="3B2BCEB0F14A415E936E0619DF5BB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097F2-A37A-4EF8-A88F-DEC8F371A2F0}"/>
      </w:docPartPr>
      <w:docPartBody>
        <w:p w:rsidR="00541652" w:rsidRDefault="00000000">
          <w:pPr>
            <w:pStyle w:val="3B2BCEB0F14A415E936E0619DF5BB8A0"/>
          </w:pPr>
          <w:r w:rsidRPr="00F079F2">
            <w:t>COMMUNICATION</w:t>
          </w:r>
        </w:p>
      </w:docPartBody>
    </w:docPart>
    <w:docPart>
      <w:docPartPr>
        <w:name w:val="58E22275F916445BBAC78FFB91DDA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BE59F-BF94-497C-BD40-1767385EF97A}"/>
      </w:docPartPr>
      <w:docPartBody>
        <w:p w:rsidR="00541652" w:rsidRDefault="00000000">
          <w:pPr>
            <w:pStyle w:val="58E22275F916445BBAC78FFB91DDA07B"/>
          </w:pPr>
          <w:r w:rsidRPr="00F079F2">
            <w:t>LEADERSHIP</w:t>
          </w:r>
        </w:p>
      </w:docPartBody>
    </w:docPart>
    <w:docPart>
      <w:docPartPr>
        <w:name w:val="D3BADE1B8A6F496A9B4891B95A061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47ECE-F2F4-47DD-95D0-D09B2FD7C2F1}"/>
      </w:docPartPr>
      <w:docPartBody>
        <w:p w:rsidR="00541652" w:rsidRDefault="00B100A5" w:rsidP="00B100A5">
          <w:pPr>
            <w:pStyle w:val="D3BADE1B8A6F496A9B4891B95A061506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0A5"/>
    <w:rsid w:val="00183B20"/>
    <w:rsid w:val="00541652"/>
    <w:rsid w:val="00743D6D"/>
    <w:rsid w:val="00A42217"/>
    <w:rsid w:val="00B100A5"/>
    <w:rsid w:val="00C8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81E2A0DA1B40EF8773CBEBE0FC7380">
    <w:name w:val="6281E2A0DA1B40EF8773CBEBE0FC7380"/>
  </w:style>
  <w:style w:type="paragraph" w:customStyle="1" w:styleId="832FBEE3A286423D829FA0F0FD1FAEAD">
    <w:name w:val="832FBEE3A286423D829FA0F0FD1FAEAD"/>
  </w:style>
  <w:style w:type="paragraph" w:customStyle="1" w:styleId="CC799B5BEB91445EBD148CA13DB6D032">
    <w:name w:val="CC799B5BEB91445EBD148CA13DB6D032"/>
  </w:style>
  <w:style w:type="paragraph" w:customStyle="1" w:styleId="C403DEC44B14421E8A1765EA21C3F5CA">
    <w:name w:val="C403DEC44B14421E8A1765EA21C3F5CA"/>
  </w:style>
  <w:style w:type="paragraph" w:customStyle="1" w:styleId="08D94CEE70E14BACA093BF58D8014EBA">
    <w:name w:val="08D94CEE70E14BACA093BF58D8014EBA"/>
  </w:style>
  <w:style w:type="paragraph" w:customStyle="1" w:styleId="47AB60D2B0D44E8CB9AD5409AB58AD49">
    <w:name w:val="47AB60D2B0D44E8CB9AD5409AB58AD49"/>
  </w:style>
  <w:style w:type="paragraph" w:customStyle="1" w:styleId="67D562A69F3C4BA8879F6E524E19E141">
    <w:name w:val="67D562A69F3C4BA8879F6E524E19E141"/>
  </w:style>
  <w:style w:type="paragraph" w:customStyle="1" w:styleId="3541A3A4B48C4C4A8FFA7A545AB5883E">
    <w:name w:val="3541A3A4B48C4C4A8FFA7A545AB5883E"/>
  </w:style>
  <w:style w:type="paragraph" w:customStyle="1" w:styleId="75A15A619EC34ADEBB2ADC01E0CCE797">
    <w:name w:val="75A15A619EC34ADEBB2ADC01E0CCE797"/>
  </w:style>
  <w:style w:type="paragraph" w:customStyle="1" w:styleId="BEE4F0F355514E768DAD67CE4FFD0F56">
    <w:name w:val="BEE4F0F355514E768DAD67CE4FFD0F56"/>
  </w:style>
  <w:style w:type="paragraph" w:customStyle="1" w:styleId="3B2BCEB0F14A415E936E0619DF5BB8A0">
    <w:name w:val="3B2BCEB0F14A415E936E0619DF5BB8A0"/>
  </w:style>
  <w:style w:type="paragraph" w:customStyle="1" w:styleId="58E22275F916445BBAC78FFB91DDA07B">
    <w:name w:val="58E22275F916445BBAC78FFB91DDA07B"/>
  </w:style>
  <w:style w:type="paragraph" w:customStyle="1" w:styleId="D3BADE1B8A6F496A9B4891B95A061506">
    <w:name w:val="D3BADE1B8A6F496A9B4891B95A061506"/>
    <w:rsid w:val="00B100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</Template>
  <TotalTime>37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2024-07-19T22:03:00Z</dcterms:created>
  <dcterms:modified xsi:type="dcterms:W3CDTF">2024-07-24T03:49:00Z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