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19D" w:rsidRDefault="00000000" w:rsidP="00E257AF">
      <w:pPr>
        <w:pStyle w:val="ContactInfo"/>
      </w:pPr>
      <w:sdt>
        <w:sdtPr>
          <w:alias w:val="Street Address"/>
          <w:tag w:val="Street Address"/>
          <w:id w:val="1415969137"/>
          <w:placeholder>
            <w:docPart w:val="27CCE83F176A4D84BC5996CF99975BAE"/>
          </w:placeholder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Content>
          <w:r w:rsidR="005159A9">
            <w:t>Maitum, Sarangani Province, Philippines</w:t>
          </w:r>
        </w:sdtContent>
      </w:sdt>
    </w:p>
    <w:sdt>
      <w:sdtPr>
        <w:alias w:val="Category"/>
        <w:tag w:val=""/>
        <w:id w:val="1543715586"/>
        <w:placeholder>
          <w:docPart w:val="C814E14D7B67428C9C641908CD89B39A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p w:rsidR="0013519D" w:rsidRDefault="005159A9" w:rsidP="00E257AF">
          <w:pPr>
            <w:pStyle w:val="ContactInfo"/>
          </w:pPr>
          <w:r>
            <w:t>9515</w:t>
          </w:r>
        </w:p>
      </w:sdtContent>
    </w:sdt>
    <w:p w:rsidR="0013519D" w:rsidRDefault="00000000" w:rsidP="00E257AF">
      <w:pPr>
        <w:pStyle w:val="ContactInfo"/>
      </w:pPr>
      <w:sdt>
        <w:sdtPr>
          <w:alias w:val="Telephone"/>
          <w:tag w:val="Telephone"/>
          <w:id w:val="599758962"/>
          <w:placeholder>
            <w:docPart w:val="D7F4D2B821BF4475A53E13BADD73A899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5159A9">
            <w:t>+63 956-681-8801</w:t>
          </w:r>
        </w:sdtContent>
      </w:sdt>
    </w:p>
    <w:sdt>
      <w:sdtPr>
        <w:rPr>
          <w:rStyle w:val="Emphasis"/>
        </w:rPr>
        <w:alias w:val="Email"/>
        <w:tag w:val=""/>
        <w:id w:val="1889536063"/>
        <w:placeholder>
          <w:docPart w:val="7BA11A5A65944F9DB1F7BB00D8E99DCE"/>
        </w:placeholder>
        <w:dataBinding w:prefixMappings="xmlns:ns0='http://schemas.microsoft.com/office/2006/coverPageProps' " w:xpath="/ns0:CoverPageProperties[1]/ns0:CompanyEmail[1]" w:storeItemID="{55AF091B-3C7A-41E3-B477-F2FDAA23CFDA}"/>
        <w:text/>
      </w:sdtPr>
      <w:sdtContent>
        <w:p w:rsidR="0013519D" w:rsidRDefault="005159A9" w:rsidP="00E257AF">
          <w:pPr>
            <w:pStyle w:val="ContactInfo"/>
            <w:rPr>
              <w:rStyle w:val="Emphasis"/>
            </w:rPr>
          </w:pPr>
          <w:r>
            <w:rPr>
              <w:rStyle w:val="Emphasis"/>
            </w:rPr>
            <w:t>mvdumasis@gmail.com</w:t>
          </w:r>
        </w:p>
      </w:sdtContent>
    </w:sdt>
    <w:p w:rsidR="0013519D" w:rsidRDefault="00000000" w:rsidP="00072EC3">
      <w:pPr>
        <w:pStyle w:val="Name"/>
        <w:jc w:val="both"/>
      </w:pPr>
      <w:sdt>
        <w:sdtPr>
          <w:alias w:val="Your Name"/>
          <w:tag w:val=""/>
          <w:id w:val="1197042864"/>
          <w:placeholder>
            <w:docPart w:val="4069245C34DB410C890892127C0DD549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5159A9">
            <w:t>MARIKIT VALDEZ DUMASIS</w:t>
          </w:r>
        </w:sdtContent>
      </w:sdt>
    </w:p>
    <w:tbl>
      <w:tblPr>
        <w:tblStyle w:val="ResumeTable"/>
        <w:tblW w:w="5099" w:type="pct"/>
        <w:tblLook w:val="04A0" w:firstRow="1" w:lastRow="0" w:firstColumn="1" w:lastColumn="0" w:noHBand="0" w:noVBand="1"/>
        <w:tblDescription w:val="Resume"/>
      </w:tblPr>
      <w:tblGrid>
        <w:gridCol w:w="2173"/>
        <w:gridCol w:w="439"/>
        <w:gridCol w:w="7668"/>
      </w:tblGrid>
      <w:tr w:rsidR="0013519D" w:rsidTr="00E257AF">
        <w:tc>
          <w:tcPr>
            <w:tcW w:w="2173" w:type="dxa"/>
          </w:tcPr>
          <w:p w:rsidR="0013519D" w:rsidRDefault="00000000" w:rsidP="00072EC3">
            <w:pPr>
              <w:pStyle w:val="Heading1"/>
              <w:jc w:val="both"/>
            </w:pPr>
            <w:r>
              <w:t>Objective</w:t>
            </w:r>
          </w:p>
        </w:tc>
        <w:tc>
          <w:tcPr>
            <w:tcW w:w="439" w:type="dxa"/>
          </w:tcPr>
          <w:p w:rsidR="0013519D" w:rsidRDefault="0013519D" w:rsidP="00072EC3">
            <w:pPr>
              <w:jc w:val="both"/>
            </w:pPr>
          </w:p>
        </w:tc>
        <w:tc>
          <w:tcPr>
            <w:tcW w:w="7667" w:type="dxa"/>
          </w:tcPr>
          <w:p w:rsidR="0013519D" w:rsidRDefault="00A938AB" w:rsidP="00072EC3">
            <w:pPr>
              <w:pStyle w:val="ResumeText"/>
              <w:jc w:val="both"/>
            </w:pPr>
            <w:r>
              <w:t xml:space="preserve">A dedicated and passionate veterinarian with over 5 years of experience in mixed animal medicine but mostly in small animal. </w:t>
            </w:r>
            <w:r w:rsidR="00D25823">
              <w:t xml:space="preserve">Willing to change my area of expertise as a </w:t>
            </w:r>
            <w:r w:rsidR="00107113">
              <w:t>addition</w:t>
            </w:r>
            <w:r w:rsidR="00D25823">
              <w:t xml:space="preserve"> </w:t>
            </w:r>
            <w:r w:rsidR="00107113">
              <w:t>in</w:t>
            </w:r>
            <w:r w:rsidR="00D25823">
              <w:t xml:space="preserve"> my veterinary career</w:t>
            </w:r>
            <w:r w:rsidR="0023031A">
              <w:t xml:space="preserve"> and also, e</w:t>
            </w:r>
            <w:r w:rsidR="00D25823">
              <w:t>ager to</w:t>
            </w:r>
            <w:r w:rsidR="0023031A">
              <w:t xml:space="preserve"> contribute to team</w:t>
            </w:r>
            <w:r w:rsidR="00107113">
              <w:t>-</w:t>
            </w:r>
            <w:r w:rsidR="0023031A">
              <w:t>based care</w:t>
            </w:r>
            <w:r w:rsidR="00D25823">
              <w:t xml:space="preserve"> </w:t>
            </w:r>
            <w:r w:rsidR="00107113">
              <w:t xml:space="preserve">and </w:t>
            </w:r>
            <w:r w:rsidR="00D25823">
              <w:t xml:space="preserve">expand my knowledge about other fields in our industry. </w:t>
            </w:r>
          </w:p>
        </w:tc>
      </w:tr>
      <w:tr w:rsidR="0013519D" w:rsidTr="00E257AF">
        <w:tc>
          <w:tcPr>
            <w:tcW w:w="2173" w:type="dxa"/>
          </w:tcPr>
          <w:p w:rsidR="0013519D" w:rsidRDefault="00000000" w:rsidP="00072EC3">
            <w:pPr>
              <w:pStyle w:val="Heading1"/>
              <w:jc w:val="both"/>
            </w:pPr>
            <w:r>
              <w:t>Skills &amp; Abilities</w:t>
            </w:r>
          </w:p>
        </w:tc>
        <w:tc>
          <w:tcPr>
            <w:tcW w:w="439" w:type="dxa"/>
          </w:tcPr>
          <w:p w:rsidR="0013519D" w:rsidRDefault="0013519D" w:rsidP="00072EC3">
            <w:pPr>
              <w:jc w:val="both"/>
            </w:pPr>
          </w:p>
        </w:tc>
        <w:tc>
          <w:tcPr>
            <w:tcW w:w="7667" w:type="dxa"/>
          </w:tcPr>
          <w:p w:rsidR="00A938AB" w:rsidRDefault="00A938AB" w:rsidP="00A938AB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>Medical treatment</w:t>
            </w:r>
          </w:p>
          <w:p w:rsidR="00D70004" w:rsidRDefault="00A938AB" w:rsidP="00D70004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>Surgical treatment</w:t>
            </w:r>
            <w:r w:rsidR="00231A0A">
              <w:t xml:space="preserve"> </w:t>
            </w:r>
          </w:p>
          <w:p w:rsidR="00D70004" w:rsidRDefault="00A938AB" w:rsidP="00D70004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>Diagnostic proficiency</w:t>
            </w:r>
          </w:p>
          <w:p w:rsidR="00D70004" w:rsidRDefault="00A938AB" w:rsidP="00D70004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>Species Versatility</w:t>
            </w:r>
          </w:p>
          <w:p w:rsidR="00D70004" w:rsidRDefault="00D70004" w:rsidP="00D70004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 xml:space="preserve">Preventive </w:t>
            </w:r>
            <w:r w:rsidR="00A938AB">
              <w:t>Car</w:t>
            </w:r>
            <w:r>
              <w:t>e</w:t>
            </w:r>
          </w:p>
          <w:p w:rsidR="00D70004" w:rsidRDefault="00D70004" w:rsidP="00D70004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>Client Communication</w:t>
            </w:r>
          </w:p>
          <w:p w:rsidR="00D70004" w:rsidRDefault="00A938AB" w:rsidP="00D70004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>Manual dexterity</w:t>
            </w:r>
          </w:p>
          <w:p w:rsidR="00A938AB" w:rsidRDefault="00A938AB" w:rsidP="00D70004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>Compassion and empathy</w:t>
            </w:r>
          </w:p>
          <w:p w:rsidR="00A938AB" w:rsidRDefault="00A938AB" w:rsidP="00D70004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>Problem-solving and decision-making</w:t>
            </w:r>
          </w:p>
          <w:p w:rsidR="00A938AB" w:rsidRDefault="00A938AB" w:rsidP="00D70004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>Attention to detail</w:t>
            </w:r>
          </w:p>
          <w:p w:rsidR="00A938AB" w:rsidRDefault="00A938AB" w:rsidP="00D70004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>Physical stamina</w:t>
            </w:r>
          </w:p>
          <w:p w:rsidR="00A938AB" w:rsidRDefault="00A938AB" w:rsidP="00D70004">
            <w:pPr>
              <w:pStyle w:val="ResumeText"/>
              <w:numPr>
                <w:ilvl w:val="0"/>
                <w:numId w:val="4"/>
              </w:numPr>
              <w:jc w:val="both"/>
            </w:pPr>
            <w:r>
              <w:t>Business management</w:t>
            </w:r>
          </w:p>
          <w:p w:rsidR="00A938AB" w:rsidRDefault="00A938AB" w:rsidP="00A938AB">
            <w:pPr>
              <w:pStyle w:val="ResumeText"/>
              <w:ind w:left="360"/>
              <w:jc w:val="both"/>
            </w:pPr>
          </w:p>
        </w:tc>
      </w:tr>
      <w:tr w:rsidR="0013519D" w:rsidTr="00E257AF">
        <w:tc>
          <w:tcPr>
            <w:tcW w:w="2173" w:type="dxa"/>
          </w:tcPr>
          <w:p w:rsidR="0013519D" w:rsidRDefault="00000000" w:rsidP="00072EC3">
            <w:pPr>
              <w:pStyle w:val="Heading1"/>
              <w:jc w:val="both"/>
            </w:pPr>
            <w:r>
              <w:t>Experience</w:t>
            </w:r>
          </w:p>
        </w:tc>
        <w:tc>
          <w:tcPr>
            <w:tcW w:w="439" w:type="dxa"/>
          </w:tcPr>
          <w:p w:rsidR="0013519D" w:rsidRDefault="0013519D" w:rsidP="00072EC3">
            <w:pPr>
              <w:jc w:val="both"/>
            </w:pPr>
          </w:p>
        </w:tc>
        <w:tc>
          <w:tcPr>
            <w:tcW w:w="7667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caps w:val="0"/>
                <w:color w:val="595959" w:themeColor="text1" w:themeTint="A6"/>
                <w14:ligatures w14:val="none"/>
              </w:rPr>
              <w:id w:val="1436861535"/>
              <w15:color w:val="C0C0C0"/>
              <w15:repeatingSection/>
            </w:sdt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caps w:val="0"/>
                    <w:color w:val="595959" w:themeColor="text1" w:themeTint="A6"/>
                    <w14:ligatures w14:val="none"/>
                  </w:rPr>
                  <w:id w:val="221802691"/>
                  <w:placeholder>
                    <w:docPart w:val="C1DDC024134544B1B3A03940EBD1A490"/>
                  </w:placeholder>
                  <w15:color w:val="C0C0C0"/>
                  <w15:repeatingSectionItem/>
                </w:sdtPr>
                <w:sdtContent>
                  <w:p w:rsidR="0013519D" w:rsidRDefault="005159A9" w:rsidP="00072EC3">
                    <w:pPr>
                      <w:pStyle w:val="Heading2"/>
                      <w:jc w:val="both"/>
                    </w:pPr>
                    <w:r>
                      <w:t>JUnior veterinarian, gsc pet care</w:t>
                    </w:r>
                  </w:p>
                  <w:p w:rsidR="0013519D" w:rsidRDefault="005159A9" w:rsidP="00072EC3">
                    <w:pPr>
                      <w:pStyle w:val="ResumeText"/>
                      <w:jc w:val="both"/>
                    </w:pPr>
                    <w:r>
                      <w:t>2018-2019</w:t>
                    </w:r>
                  </w:p>
                  <w:p w:rsidR="00267391" w:rsidRDefault="005159A9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t xml:space="preserve">Working </w:t>
                    </w:r>
                    <w:r w:rsidR="00267391">
                      <w:t xml:space="preserve">alongside </w:t>
                    </w:r>
                    <w:r>
                      <w:t>with a small group of veterinary technicians and senior veterinarians</w:t>
                    </w:r>
                    <w:r w:rsidR="00267391">
                      <w:t>;</w:t>
                    </w:r>
                  </w:p>
                  <w:p w:rsidR="00E257AF" w:rsidRDefault="00072EC3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t>Proper a</w:t>
                    </w:r>
                    <w:r w:rsidR="005159A9">
                      <w:t>ssessment</w:t>
                    </w:r>
                    <w:r w:rsidR="00267391">
                      <w:t>,</w:t>
                    </w:r>
                    <w:r>
                      <w:t xml:space="preserve"> making </w:t>
                    </w:r>
                    <w:r w:rsidR="00267391">
                      <w:t>diagnosis up to</w:t>
                    </w:r>
                    <w:r w:rsidR="005159A9">
                      <w:t xml:space="preserve"> </w:t>
                    </w:r>
                    <w:r w:rsidR="00267391">
                      <w:t xml:space="preserve">implementing </w:t>
                    </w:r>
                    <w:r w:rsidR="005159A9">
                      <w:t xml:space="preserve">proper treatment plan </w:t>
                    </w:r>
                    <w:r w:rsidR="00267391">
                      <w:t xml:space="preserve">to </w:t>
                    </w:r>
                    <w:r w:rsidR="005159A9">
                      <w:t>ensure animal health</w:t>
                    </w:r>
                    <w:r w:rsidR="00267391">
                      <w:t xml:space="preserve">; </w:t>
                    </w:r>
                  </w:p>
                  <w:p w:rsidR="00500C3C" w:rsidRDefault="00500C3C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t>Monitoring and ensure proper implementation of treatment plan;</w:t>
                    </w:r>
                  </w:p>
                  <w:p w:rsidR="00267391" w:rsidRDefault="00E257AF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t xml:space="preserve">Proper vaccinations and deworming of small animals; </w:t>
                    </w:r>
                    <w:r w:rsidR="00267391">
                      <w:t>and</w:t>
                    </w:r>
                  </w:p>
                  <w:p w:rsidR="0013519D" w:rsidRDefault="00267391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t>Assisted in minor and major surgeries.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caps w:val="0"/>
                    <w:color w:val="595959" w:themeColor="text1" w:themeTint="A6"/>
                    <w14:ligatures w14:val="none"/>
                  </w:rPr>
                  <w:id w:val="68699791"/>
                  <w:placeholder>
                    <w:docPart w:val="C1DDC024134544B1B3A03940EBD1A490"/>
                  </w:placeholder>
                  <w15:color w:val="C0C0C0"/>
                  <w15:repeatingSectionItem/>
                </w:sdtPr>
                <w:sdtContent>
                  <w:p w:rsidR="0013519D" w:rsidRDefault="005159A9" w:rsidP="00072EC3">
                    <w:pPr>
                      <w:pStyle w:val="Heading2"/>
                      <w:jc w:val="both"/>
                    </w:pPr>
                    <w:r>
                      <w:t>veterinarian/owner, vet’s receipt veterinary services</w:t>
                    </w:r>
                  </w:p>
                  <w:p w:rsidR="0013519D" w:rsidRDefault="005159A9" w:rsidP="00072EC3">
                    <w:pPr>
                      <w:pStyle w:val="ResumeText"/>
                      <w:jc w:val="both"/>
                    </w:pPr>
                    <w:r>
                      <w:t>2020-present</w:t>
                    </w:r>
                  </w:p>
                  <w:p w:rsidR="00267391" w:rsidRDefault="005159A9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t>Provide basic animal health care</w:t>
                    </w:r>
                    <w:r w:rsidR="00267391">
                      <w:t xml:space="preserve">, usually works alone; </w:t>
                    </w:r>
                  </w:p>
                  <w:p w:rsidR="00267391" w:rsidRDefault="005159A9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t>Handles common viral and bacterial cases of small animals</w:t>
                    </w:r>
                    <w:r w:rsidR="00267391">
                      <w:t>;</w:t>
                    </w:r>
                  </w:p>
                  <w:p w:rsidR="00267391" w:rsidRDefault="00267391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t xml:space="preserve">Assessment, </w:t>
                    </w:r>
                    <w:r w:rsidR="00E257AF">
                      <w:t xml:space="preserve">making </w:t>
                    </w:r>
                    <w:r>
                      <w:t>diagnosis up to implementing proper treatment plan;</w:t>
                    </w:r>
                  </w:p>
                  <w:p w:rsidR="00267391" w:rsidRDefault="00267391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lastRenderedPageBreak/>
                      <w:t>H</w:t>
                    </w:r>
                    <w:r w:rsidR="005159A9">
                      <w:t>andle</w:t>
                    </w:r>
                    <w:r>
                      <w:t>s also</w:t>
                    </w:r>
                    <w:r w:rsidR="005159A9">
                      <w:t xml:space="preserve"> small to large </w:t>
                    </w:r>
                    <w:r w:rsidR="00E257AF">
                      <w:t>animals (cattle</w:t>
                    </w:r>
                    <w:r w:rsidR="00657999">
                      <w:t>s</w:t>
                    </w:r>
                    <w:r w:rsidR="00E257AF">
                      <w:t>, pigs, goats and equine)</w:t>
                    </w:r>
                    <w:r w:rsidR="005159A9">
                      <w:t xml:space="preserve"> due to lack of veterinarian in our place</w:t>
                    </w:r>
                    <w:r>
                      <w:t>;</w:t>
                    </w:r>
                  </w:p>
                  <w:p w:rsidR="00500C3C" w:rsidRDefault="00500C3C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t>Monitoring and ensure proper implementation of treatment plan;</w:t>
                    </w:r>
                  </w:p>
                  <w:p w:rsidR="00267391" w:rsidRDefault="00267391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t>Conducts proper vaccination and deworming of small animals; and</w:t>
                    </w:r>
                  </w:p>
                  <w:p w:rsidR="0013519D" w:rsidRDefault="00267391" w:rsidP="00500C3C">
                    <w:pPr>
                      <w:pStyle w:val="ListParagraph"/>
                      <w:numPr>
                        <w:ilvl w:val="0"/>
                        <w:numId w:val="2"/>
                      </w:numPr>
                      <w:jc w:val="both"/>
                    </w:pPr>
                    <w:r>
                      <w:t>Conducts minor, major and emergency surgeries.</w:t>
                    </w:r>
                    <w:r w:rsidR="005159A9">
                      <w:t xml:space="preserve"> </w:t>
                    </w:r>
                  </w:p>
                </w:sdtContent>
              </w:sdt>
            </w:sdtContent>
          </w:sdt>
        </w:tc>
      </w:tr>
      <w:tr w:rsidR="0013519D" w:rsidTr="00E257AF">
        <w:tc>
          <w:tcPr>
            <w:tcW w:w="2173" w:type="dxa"/>
          </w:tcPr>
          <w:p w:rsidR="0013519D" w:rsidRDefault="00000000" w:rsidP="00072EC3">
            <w:pPr>
              <w:pStyle w:val="Heading1"/>
              <w:jc w:val="both"/>
            </w:pPr>
            <w:r>
              <w:lastRenderedPageBreak/>
              <w:t>Education</w:t>
            </w:r>
          </w:p>
        </w:tc>
        <w:tc>
          <w:tcPr>
            <w:tcW w:w="439" w:type="dxa"/>
          </w:tcPr>
          <w:p w:rsidR="0013519D" w:rsidRDefault="0013519D" w:rsidP="00072EC3">
            <w:pPr>
              <w:jc w:val="both"/>
            </w:pPr>
          </w:p>
        </w:tc>
        <w:tc>
          <w:tcPr>
            <w:tcW w:w="7667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caps w:val="0"/>
                <w:color w:val="595959" w:themeColor="text1" w:themeTint="A6"/>
                <w14:ligatures w14:val="none"/>
              </w:rPr>
              <w:id w:val="-691765356"/>
              <w15:repeatingSection/>
            </w:sdt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caps w:val="0"/>
                    <w:color w:val="595959" w:themeColor="text1" w:themeTint="A6"/>
                    <w14:ligatures w14:val="none"/>
                  </w:rPr>
                  <w:id w:val="-1126388115"/>
                  <w:placeholder>
                    <w:docPart w:val="C1DDC024134544B1B3A03940EBD1A490"/>
                  </w:placeholder>
                  <w15:repeatingSectionItem/>
                </w:sdtPr>
                <w:sdtContent>
                  <w:p w:rsidR="0013519D" w:rsidRDefault="00267391" w:rsidP="00072EC3">
                    <w:pPr>
                      <w:pStyle w:val="Heading2"/>
                      <w:jc w:val="both"/>
                    </w:pPr>
                    <w:r>
                      <w:t>NOtre dame of dadiangas university</w:t>
                    </w:r>
                    <w:r w:rsidR="0057323E">
                      <w:t>-general santos city, Philippines-primary</w:t>
                    </w:r>
                  </w:p>
                  <w:p w:rsidR="00267391" w:rsidRDefault="0057323E" w:rsidP="00072EC3">
                    <w:pPr>
                      <w:jc w:val="both"/>
                    </w:pPr>
                    <w:r>
                      <w:t>2006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caps w:val="0"/>
                    <w:color w:val="595959" w:themeColor="text1" w:themeTint="A6"/>
                    <w14:ligatures w14:val="none"/>
                  </w:rPr>
                  <w:id w:val="-552694215"/>
                  <w:placeholder>
                    <w:docPart w:val="264544440DB64F60BD0C580C01E9D0E4"/>
                  </w:placeholder>
                  <w15:repeatingSectionItem/>
                </w:sdtPr>
                <w:sdtContent>
                  <w:p w:rsidR="00267391" w:rsidRDefault="0057323E" w:rsidP="00072EC3">
                    <w:pPr>
                      <w:pStyle w:val="Heading2"/>
                      <w:jc w:val="both"/>
                    </w:pPr>
                    <w:r w:rsidRPr="00045708">
                      <w:t>NOTRE DAME OF DADIANGAS UNIVERSITY-GENERAL SANTOS CITY</w:t>
                    </w:r>
                    <w:r>
                      <w:t>, Philippines</w:t>
                    </w:r>
                    <w:r w:rsidRPr="00045708">
                      <w:t>-</w:t>
                    </w:r>
                    <w:r>
                      <w:t>secondary</w:t>
                    </w:r>
                  </w:p>
                  <w:p w:rsidR="00267391" w:rsidRDefault="0057323E" w:rsidP="00072EC3">
                    <w:pPr>
                      <w:jc w:val="both"/>
                    </w:pPr>
                    <w:r>
                      <w:t>2011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caps w:val="0"/>
                    <w:color w:val="595959" w:themeColor="text1" w:themeTint="A6"/>
                    <w14:ligatures w14:val="none"/>
                  </w:rPr>
                  <w:id w:val="769505608"/>
                  <w:placeholder>
                    <w:docPart w:val="A6953ACC4B124BBDB5EE7D3E9F857246"/>
                  </w:placeholder>
                  <w15:repeatingSectionItem/>
                </w:sdtPr>
                <w:sdtContent>
                  <w:p w:rsidR="0057323E" w:rsidRDefault="0057323E" w:rsidP="00072EC3">
                    <w:pPr>
                      <w:pStyle w:val="Heading2"/>
                      <w:jc w:val="both"/>
                    </w:pPr>
                    <w:r>
                      <w:t>central luzon state univeristy</w:t>
                    </w:r>
                    <w:r w:rsidRPr="00045708">
                      <w:t>-</w:t>
                    </w:r>
                    <w:r>
                      <w:t>science city of muNoz, Philippines</w:t>
                    </w:r>
                    <w:r w:rsidRPr="00045708">
                      <w:t>-</w:t>
                    </w:r>
                    <w:r>
                      <w:t>Tertiary</w:t>
                    </w:r>
                  </w:p>
                  <w:p w:rsidR="0057323E" w:rsidRPr="0057323E" w:rsidRDefault="0057323E" w:rsidP="00072EC3">
                    <w:pPr>
                      <w:spacing w:after="0"/>
                      <w:jc w:val="both"/>
                      <w:rPr>
                        <w:b/>
                        <w:bCs/>
                        <w:i/>
                        <w:iCs/>
                      </w:rPr>
                    </w:pPr>
                    <w:r w:rsidRPr="0057323E">
                      <w:rPr>
                        <w:b/>
                        <w:bCs/>
                        <w:i/>
                        <w:iCs/>
                      </w:rPr>
                      <w:t>Bachelor of Science in Animal Husbandry</w:t>
                    </w:r>
                  </w:p>
                  <w:p w:rsidR="0057323E" w:rsidRDefault="0057323E" w:rsidP="00072EC3">
                    <w:pPr>
                      <w:spacing w:after="0"/>
                      <w:jc w:val="both"/>
                    </w:pPr>
                    <w:r>
                      <w:t>2016</w:t>
                    </w:r>
                  </w:p>
                  <w:p w:rsidR="0057323E" w:rsidRPr="0057323E" w:rsidRDefault="0057323E" w:rsidP="00072EC3">
                    <w:pPr>
                      <w:spacing w:after="0"/>
                      <w:jc w:val="both"/>
                      <w:rPr>
                        <w:b/>
                        <w:bCs/>
                        <w:i/>
                        <w:iCs/>
                      </w:rPr>
                    </w:pPr>
                    <w:r w:rsidRPr="0057323E">
                      <w:rPr>
                        <w:b/>
                        <w:bCs/>
                        <w:i/>
                        <w:iCs/>
                      </w:rPr>
                      <w:t>Doctor of Veterinary Medicine</w:t>
                    </w:r>
                  </w:p>
                  <w:p w:rsidR="0057323E" w:rsidRDefault="0057323E" w:rsidP="00072EC3">
                    <w:pPr>
                      <w:spacing w:after="0"/>
                      <w:jc w:val="both"/>
                    </w:pPr>
                    <w:r>
                      <w:t>201</w:t>
                    </w:r>
                    <w:r>
                      <w:t>8</w:t>
                    </w:r>
                  </w:p>
                  <w:p w:rsidR="0013519D" w:rsidRDefault="0057323E" w:rsidP="00072EC3">
                    <w:pPr>
                      <w:spacing w:after="0"/>
                      <w:jc w:val="both"/>
                    </w:pPr>
                  </w:p>
                </w:sdtContent>
              </w:sdt>
            </w:sdtContent>
          </w:sdt>
        </w:tc>
      </w:tr>
      <w:tr w:rsidR="0013519D" w:rsidTr="00E257AF">
        <w:tc>
          <w:tcPr>
            <w:tcW w:w="2173" w:type="dxa"/>
          </w:tcPr>
          <w:p w:rsidR="0013519D" w:rsidRDefault="00000000" w:rsidP="00072EC3">
            <w:pPr>
              <w:pStyle w:val="Heading1"/>
              <w:jc w:val="both"/>
            </w:pPr>
            <w:r>
              <w:t>Communication</w:t>
            </w:r>
          </w:p>
        </w:tc>
        <w:tc>
          <w:tcPr>
            <w:tcW w:w="439" w:type="dxa"/>
          </w:tcPr>
          <w:p w:rsidR="0013519D" w:rsidRDefault="0013519D" w:rsidP="00072EC3">
            <w:pPr>
              <w:jc w:val="both"/>
            </w:pPr>
          </w:p>
        </w:tc>
        <w:tc>
          <w:tcPr>
            <w:tcW w:w="7667" w:type="dxa"/>
          </w:tcPr>
          <w:p w:rsidR="0013519D" w:rsidRDefault="0057323E" w:rsidP="00072EC3">
            <w:pPr>
              <w:pStyle w:val="ResumeText"/>
              <w:jc w:val="both"/>
            </w:pPr>
            <w:r>
              <w:t>Tagalog, English, Bisaya, Ilocano, Ilonggo</w:t>
            </w:r>
          </w:p>
        </w:tc>
      </w:tr>
      <w:tr w:rsidR="0057323E" w:rsidTr="00E257AF">
        <w:tc>
          <w:tcPr>
            <w:tcW w:w="2173" w:type="dxa"/>
          </w:tcPr>
          <w:p w:rsidR="0057323E" w:rsidRDefault="0057323E" w:rsidP="00072EC3">
            <w:pPr>
              <w:pStyle w:val="Heading1"/>
              <w:jc w:val="both"/>
            </w:pPr>
            <w:r>
              <w:t>AFFILIATION</w:t>
            </w:r>
          </w:p>
        </w:tc>
        <w:tc>
          <w:tcPr>
            <w:tcW w:w="439" w:type="dxa"/>
          </w:tcPr>
          <w:p w:rsidR="0057323E" w:rsidRDefault="0057323E" w:rsidP="00072EC3">
            <w:pPr>
              <w:jc w:val="both"/>
            </w:pPr>
          </w:p>
        </w:tc>
        <w:tc>
          <w:tcPr>
            <w:tcW w:w="7667" w:type="dxa"/>
          </w:tcPr>
          <w:p w:rsidR="0057323E" w:rsidRDefault="0057323E" w:rsidP="00072EC3">
            <w:pPr>
              <w:pStyle w:val="ResumeText"/>
              <w:jc w:val="both"/>
            </w:pPr>
            <w:r>
              <w:t>Veterinary Student Achievers’ Society 2012-2018</w:t>
            </w:r>
          </w:p>
          <w:p w:rsidR="0057323E" w:rsidRDefault="0057323E" w:rsidP="00072EC3">
            <w:pPr>
              <w:pStyle w:val="ResumeText"/>
              <w:jc w:val="both"/>
            </w:pPr>
            <w:r>
              <w:t>Philippine Veterinary Medical Association 2018</w:t>
            </w:r>
          </w:p>
          <w:p w:rsidR="00E257AF" w:rsidRDefault="00E257AF" w:rsidP="00072EC3">
            <w:pPr>
              <w:pStyle w:val="ResumeText"/>
              <w:jc w:val="both"/>
            </w:pPr>
            <w:r>
              <w:t>Philippine Veterinary Medical Association-Southern Mindanao Chapter 2025</w:t>
            </w:r>
          </w:p>
        </w:tc>
      </w:tr>
      <w:tr w:rsidR="0057323E" w:rsidTr="00E257AF">
        <w:tc>
          <w:tcPr>
            <w:tcW w:w="2173" w:type="dxa"/>
          </w:tcPr>
          <w:p w:rsidR="0057323E" w:rsidRDefault="0057323E" w:rsidP="00072EC3">
            <w:pPr>
              <w:pStyle w:val="Heading1"/>
              <w:jc w:val="both"/>
            </w:pPr>
            <w:r>
              <w:t>cERTIFICATES/tRAININGS</w:t>
            </w:r>
          </w:p>
        </w:tc>
        <w:tc>
          <w:tcPr>
            <w:tcW w:w="439" w:type="dxa"/>
          </w:tcPr>
          <w:p w:rsidR="0057323E" w:rsidRDefault="0057323E" w:rsidP="00072EC3">
            <w:pPr>
              <w:jc w:val="both"/>
            </w:pPr>
          </w:p>
        </w:tc>
        <w:tc>
          <w:tcPr>
            <w:tcW w:w="7667" w:type="dxa"/>
          </w:tcPr>
          <w:p w:rsidR="00E80A29" w:rsidRDefault="007750AB" w:rsidP="00072EC3">
            <w:pPr>
              <w:pStyle w:val="ResumeText"/>
              <w:jc w:val="both"/>
            </w:pPr>
            <w:r>
              <w:t>24</w:t>
            </w:r>
            <w:r w:rsidRPr="007750AB">
              <w:rPr>
                <w:vertAlign w:val="superscript"/>
              </w:rPr>
              <w:t>th</w:t>
            </w:r>
            <w:r>
              <w:t xml:space="preserve"> Annual Philippine Animal Hospital Association Conference </w:t>
            </w:r>
          </w:p>
          <w:p w:rsidR="0057323E" w:rsidRDefault="00E80A29" w:rsidP="00072EC3">
            <w:pPr>
              <w:pStyle w:val="ResumeText"/>
              <w:jc w:val="both"/>
            </w:pPr>
            <w:r>
              <w:t xml:space="preserve">       SMX Convention Center, </w:t>
            </w:r>
            <w:r w:rsidR="007750AB">
              <w:t>2018</w:t>
            </w:r>
          </w:p>
          <w:p w:rsidR="007750AB" w:rsidRDefault="007750AB" w:rsidP="00072EC3">
            <w:pPr>
              <w:pStyle w:val="ResumeText"/>
              <w:jc w:val="both"/>
            </w:pPr>
            <w:r>
              <w:t>87</w:t>
            </w:r>
            <w:r w:rsidRPr="007750AB">
              <w:rPr>
                <w:vertAlign w:val="superscript"/>
              </w:rPr>
              <w:t>th</w:t>
            </w:r>
            <w:r>
              <w:t xml:space="preserve"> Philippine Veterinary Medical Association Scientific Conference     and </w:t>
            </w:r>
            <w:r w:rsidR="00E80A29">
              <w:t xml:space="preserve">         </w:t>
            </w:r>
            <w:r>
              <w:t xml:space="preserve">Annual Convention </w:t>
            </w:r>
          </w:p>
          <w:p w:rsidR="00E80A29" w:rsidRDefault="00E80A29" w:rsidP="00072EC3">
            <w:pPr>
              <w:pStyle w:val="ResumeText"/>
              <w:jc w:val="both"/>
            </w:pPr>
            <w:r>
              <w:t xml:space="preserve">       SM Lanang Convention Center, Davao City, Philippines, 2020</w:t>
            </w:r>
          </w:p>
          <w:p w:rsidR="007750AB" w:rsidRDefault="007750AB" w:rsidP="00072EC3">
            <w:pPr>
              <w:pStyle w:val="ResumeText"/>
              <w:jc w:val="both"/>
            </w:pPr>
            <w:r>
              <w:t>2</w:t>
            </w:r>
            <w:r>
              <w:t>7</w:t>
            </w:r>
            <w:r w:rsidRPr="007750AB">
              <w:rPr>
                <w:vertAlign w:val="superscript"/>
              </w:rPr>
              <w:t>th</w:t>
            </w:r>
            <w:r>
              <w:t xml:space="preserve"> Annual Philippine Animal Hospital Association Conference </w:t>
            </w:r>
          </w:p>
          <w:p w:rsidR="00E80A29" w:rsidRDefault="00E80A29" w:rsidP="00072EC3">
            <w:pPr>
              <w:pStyle w:val="ResumeText"/>
              <w:jc w:val="both"/>
            </w:pPr>
            <w:r>
              <w:t xml:space="preserve">       SMX Convention Center</w:t>
            </w:r>
            <w:r w:rsidR="00FF6D8E">
              <w:t>,</w:t>
            </w:r>
            <w:r>
              <w:t xml:space="preserve"> 2022</w:t>
            </w:r>
          </w:p>
          <w:p w:rsidR="00E80A29" w:rsidRDefault="007750AB" w:rsidP="00072EC3">
            <w:pPr>
              <w:pStyle w:val="ResumeText"/>
              <w:jc w:val="both"/>
            </w:pPr>
            <w:r>
              <w:t>2</w:t>
            </w:r>
            <w:r>
              <w:t>9</w:t>
            </w:r>
            <w:r w:rsidRPr="007750AB">
              <w:rPr>
                <w:vertAlign w:val="superscript"/>
              </w:rPr>
              <w:t>th</w:t>
            </w:r>
            <w:r>
              <w:t xml:space="preserve"> Annual Philippine Animal Hospital Association Conference </w:t>
            </w:r>
          </w:p>
          <w:p w:rsidR="007750AB" w:rsidRDefault="00E80A29" w:rsidP="00072EC3">
            <w:pPr>
              <w:pStyle w:val="ResumeText"/>
              <w:jc w:val="both"/>
            </w:pPr>
            <w:r>
              <w:t xml:space="preserve">       SMX Convention Center</w:t>
            </w:r>
            <w:r w:rsidR="00FF6D8E">
              <w:t>,</w:t>
            </w:r>
            <w:r>
              <w:t xml:space="preserve"> </w:t>
            </w:r>
            <w:r w:rsidR="007750AB">
              <w:t>20</w:t>
            </w:r>
            <w:r w:rsidR="007750AB">
              <w:t>24</w:t>
            </w:r>
          </w:p>
          <w:p w:rsidR="00E80A29" w:rsidRDefault="007750AB" w:rsidP="00072EC3">
            <w:pPr>
              <w:pStyle w:val="ResumeText"/>
              <w:jc w:val="both"/>
            </w:pPr>
            <w:r>
              <w:t xml:space="preserve">PVMA-SMC Spay &amp; Neuter Mastery Program for Veterinarian </w:t>
            </w:r>
          </w:p>
          <w:p w:rsidR="0057323E" w:rsidRDefault="00E80A29" w:rsidP="00072EC3">
            <w:pPr>
              <w:pStyle w:val="ResumeText"/>
              <w:jc w:val="both"/>
            </w:pPr>
            <w:r>
              <w:t xml:space="preserve">       City Veterinarians Office</w:t>
            </w:r>
            <w:r w:rsidR="00FF6D8E">
              <w:t xml:space="preserve">, Tacurong City, </w:t>
            </w:r>
            <w:r w:rsidR="007750AB">
              <w:t>2025</w:t>
            </w:r>
          </w:p>
          <w:p w:rsidR="00FF6D8E" w:rsidRDefault="007750AB" w:rsidP="00072EC3">
            <w:pPr>
              <w:pStyle w:val="ResumeText"/>
              <w:jc w:val="both"/>
            </w:pPr>
            <w:r>
              <w:t>44</w:t>
            </w:r>
            <w:r w:rsidRPr="007750AB">
              <w:rPr>
                <w:vertAlign w:val="superscript"/>
              </w:rPr>
              <w:t>th</w:t>
            </w:r>
            <w:r>
              <w:t xml:space="preserve"> PVMA SMC Annual Convention &amp; Scientific Conference </w:t>
            </w:r>
          </w:p>
          <w:p w:rsidR="007750AB" w:rsidRDefault="00FF6D8E" w:rsidP="00072EC3">
            <w:pPr>
              <w:pStyle w:val="ResumeText"/>
              <w:jc w:val="both"/>
            </w:pPr>
            <w:r>
              <w:t xml:space="preserve">        Dreamweaver Hotel, Koronadal City, </w:t>
            </w:r>
            <w:r w:rsidR="007750AB">
              <w:t>2025</w:t>
            </w:r>
          </w:p>
          <w:p w:rsidR="007750AB" w:rsidRDefault="00072EC3" w:rsidP="00072EC3">
            <w:pPr>
              <w:pStyle w:val="ResumeText"/>
              <w:jc w:val="both"/>
            </w:pPr>
            <w:r>
              <w:t xml:space="preserve">Animal Welfare Act of 1998 RA 8485 as amended by RA 10631 and DA Administrative Orders and Circulars </w:t>
            </w:r>
          </w:p>
          <w:p w:rsidR="00072EC3" w:rsidRDefault="00FF6D8E" w:rsidP="00072EC3">
            <w:pPr>
              <w:pStyle w:val="ResumeText"/>
              <w:jc w:val="both"/>
            </w:pPr>
            <w:r>
              <w:t xml:space="preserve">       </w:t>
            </w:r>
            <w:r>
              <w:t>Animal Welfare Webinar</w:t>
            </w:r>
            <w:r>
              <w:t>, 2026</w:t>
            </w:r>
          </w:p>
        </w:tc>
      </w:tr>
      <w:tr w:rsidR="0013519D" w:rsidTr="00E257AF">
        <w:tc>
          <w:tcPr>
            <w:tcW w:w="2173" w:type="dxa"/>
          </w:tcPr>
          <w:p w:rsidR="0013519D" w:rsidRDefault="00000000" w:rsidP="00072EC3">
            <w:pPr>
              <w:pStyle w:val="Heading1"/>
              <w:jc w:val="both"/>
            </w:pPr>
            <w:r>
              <w:lastRenderedPageBreak/>
              <w:t>References</w:t>
            </w:r>
          </w:p>
        </w:tc>
        <w:tc>
          <w:tcPr>
            <w:tcW w:w="439" w:type="dxa"/>
          </w:tcPr>
          <w:p w:rsidR="0013519D" w:rsidRDefault="0013519D" w:rsidP="00072EC3">
            <w:pPr>
              <w:jc w:val="both"/>
            </w:pPr>
          </w:p>
        </w:tc>
        <w:tc>
          <w:tcPr>
            <w:tcW w:w="7667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caps w:val="0"/>
                <w:color w:val="595959" w:themeColor="text1" w:themeTint="A6"/>
                <w14:ligatures w14:val="none"/>
              </w:rPr>
              <w:id w:val="-1883713024"/>
              <w15:color w:val="C0C0C0"/>
              <w15:repeatingSection/>
            </w:sdt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caps w:val="0"/>
                    <w:color w:val="595959" w:themeColor="text1" w:themeTint="A6"/>
                    <w14:ligatures w14:val="none"/>
                  </w:rPr>
                  <w:id w:val="-1368215953"/>
                  <w:placeholder>
                    <w:docPart w:val="C1DDC024134544B1B3A03940EBD1A490"/>
                  </w:placeholder>
                  <w15:color w:val="C0C0C0"/>
                  <w15:repeatingSectionItem/>
                </w:sdtPr>
                <w:sdtContent>
                  <w:p w:rsidR="0013519D" w:rsidRDefault="00FF6D8E" w:rsidP="00072EC3">
                    <w:pPr>
                      <w:pStyle w:val="Heading2"/>
                      <w:jc w:val="both"/>
                    </w:pPr>
                    <w:r>
                      <w:t>CHristian ed b. alera</w:t>
                    </w:r>
                  </w:p>
                  <w:p w:rsidR="0013519D" w:rsidRDefault="00FF6D8E" w:rsidP="00FF6D8E">
                    <w:pPr>
                      <w:pStyle w:val="ResumeText"/>
                      <w:spacing w:after="0"/>
                      <w:jc w:val="both"/>
                    </w:pPr>
                    <w:r>
                      <w:t>Veterinarian | Pinetown Veterinary Clinic</w:t>
                    </w:r>
                  </w:p>
                  <w:p w:rsidR="00FF6D8E" w:rsidRDefault="00FF6D8E" w:rsidP="00FF6D8E">
                    <w:pPr>
                      <w:spacing w:after="0"/>
                      <w:jc w:val="both"/>
                    </w:pPr>
                    <w:r>
                      <w:t>+63 945-392-9884</w:t>
                    </w:r>
                  </w:p>
                  <w:p w:rsidR="0013519D" w:rsidRDefault="00FF6D8E" w:rsidP="00FF6D8E">
                    <w:pPr>
                      <w:spacing w:after="0"/>
                      <w:jc w:val="both"/>
                    </w:pPr>
                    <w:r>
                      <w:t>pinetownveterinaryclinic@gmail.com</w:t>
                    </w:r>
                  </w:p>
                </w:sdtContent>
              </w:sdt>
            </w:sdtContent>
          </w:sdt>
        </w:tc>
      </w:tr>
    </w:tbl>
    <w:p w:rsidR="0013519D" w:rsidRDefault="0013519D" w:rsidP="00072EC3">
      <w:pPr>
        <w:jc w:val="both"/>
      </w:pPr>
    </w:p>
    <w:sectPr w:rsidR="0013519D">
      <w:footerReference w:type="default" r:id="rId10"/>
      <w:pgSz w:w="12240" w:h="15840" w:code="1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0F7D" w:rsidRDefault="00170F7D">
      <w:pPr>
        <w:spacing w:before="0" w:after="0" w:line="240" w:lineRule="auto"/>
      </w:pPr>
      <w:r>
        <w:separator/>
      </w:r>
    </w:p>
  </w:endnote>
  <w:endnote w:type="continuationSeparator" w:id="0">
    <w:p w:rsidR="00170F7D" w:rsidRDefault="00170F7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19D" w:rsidRDefault="00000000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0F7D" w:rsidRDefault="00170F7D">
      <w:pPr>
        <w:spacing w:before="0" w:after="0" w:line="240" w:lineRule="auto"/>
      </w:pPr>
      <w:r>
        <w:separator/>
      </w:r>
    </w:p>
  </w:footnote>
  <w:footnote w:type="continuationSeparator" w:id="0">
    <w:p w:rsidR="00170F7D" w:rsidRDefault="00170F7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F0737"/>
    <w:multiLevelType w:val="hybridMultilevel"/>
    <w:tmpl w:val="E6C23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E5240"/>
    <w:multiLevelType w:val="hybridMultilevel"/>
    <w:tmpl w:val="4438A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C20C5"/>
    <w:multiLevelType w:val="hybridMultilevel"/>
    <w:tmpl w:val="43E06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370BA"/>
    <w:multiLevelType w:val="hybridMultilevel"/>
    <w:tmpl w:val="AB485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085824">
    <w:abstractNumId w:val="0"/>
  </w:num>
  <w:num w:numId="2" w16cid:durableId="256326986">
    <w:abstractNumId w:val="3"/>
  </w:num>
  <w:num w:numId="3" w16cid:durableId="2114978857">
    <w:abstractNumId w:val="1"/>
  </w:num>
  <w:num w:numId="4" w16cid:durableId="1495147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A9"/>
    <w:rsid w:val="00072EC3"/>
    <w:rsid w:val="00107113"/>
    <w:rsid w:val="0013519D"/>
    <w:rsid w:val="00170F7D"/>
    <w:rsid w:val="0023031A"/>
    <w:rsid w:val="00231A0A"/>
    <w:rsid w:val="00267391"/>
    <w:rsid w:val="002A4EAE"/>
    <w:rsid w:val="00500C3C"/>
    <w:rsid w:val="005159A9"/>
    <w:rsid w:val="0057323E"/>
    <w:rsid w:val="00657999"/>
    <w:rsid w:val="007750AB"/>
    <w:rsid w:val="00A938AB"/>
    <w:rsid w:val="00D25823"/>
    <w:rsid w:val="00D70004"/>
    <w:rsid w:val="00E257AF"/>
    <w:rsid w:val="00E80A29"/>
    <w:rsid w:val="00F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2F77A"/>
  <w15:chartTrackingRefBased/>
  <w15:docId w15:val="{C9D4C3DC-8E5E-4AAF-BCE3-FCF5FD4B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8" w:unhideWhenUsed="1" w:qFormat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 w:qFormat="1"/>
    <w:lsdException w:name="Date" w:semiHidden="1" w:uiPriority="8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1"/>
    <w:unhideWhenUsed/>
    <w:qFormat/>
    <w:pPr>
      <w:jc w:val="right"/>
      <w:outlineLvl w:val="0"/>
    </w:pPr>
    <w:rPr>
      <w:rFonts w:asciiTheme="majorHAnsi" w:eastAsiaTheme="majorEastAsia" w:hAnsiTheme="majorHAnsi" w:cstheme="majorBidi"/>
      <w:caps/>
      <w:color w:val="7E97AD" w:themeColor="accent1"/>
      <w:sz w:val="21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"/>
    <w:rPr>
      <w:kern w:val="20"/>
    </w:rPr>
  </w:style>
  <w:style w:type="paragraph" w:styleId="Footer">
    <w:name w:val="footer"/>
    <w:basedOn w:val="Normal"/>
    <w:link w:val="FooterChar"/>
    <w:uiPriority w:val="2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2"/>
    <w:rPr>
      <w:kern w:val="20"/>
    </w:rPr>
  </w:style>
  <w:style w:type="paragraph" w:customStyle="1" w:styleId="ResumeText">
    <w:name w:val="Resume Text"/>
    <w:basedOn w:val="Normal"/>
    <w:qFormat/>
    <w:pPr>
      <w:spacing w:after="40"/>
      <w:ind w:right="144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caps/>
      <w:color w:val="7E97AD" w:themeColor="accent1"/>
      <w:kern w:val="20"/>
      <w:sz w:val="21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ResumeTable">
    <w:name w:val="Resume Table"/>
    <w:basedOn w:val="TableNormal"/>
    <w:uiPriority w:val="99"/>
    <w:tblPr>
      <w:tblBorders>
        <w:insideH w:val="single" w:sz="4" w:space="0" w:color="7E97A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LetterTable">
    <w:name w:val="Letter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styleId="Date">
    <w:name w:val="Date"/>
    <w:basedOn w:val="Normal"/>
    <w:next w:val="Normal"/>
    <w:link w:val="DateChar"/>
    <w:uiPriority w:val="8"/>
    <w:qFormat/>
    <w:pPr>
      <w:spacing w:before="1200" w:after="360"/>
    </w:pPr>
    <w:rPr>
      <w:rFonts w:asciiTheme="majorHAnsi" w:eastAsiaTheme="majorEastAsia" w:hAnsiTheme="majorHAnsi" w:cstheme="majorBidi"/>
      <w:caps/>
      <w:color w:val="7E97AD" w:themeColor="accent1"/>
    </w:rPr>
  </w:style>
  <w:style w:type="character" w:customStyle="1" w:styleId="DateChar">
    <w:name w:val="Date Char"/>
    <w:basedOn w:val="DefaultParagraphFont"/>
    <w:link w:val="Date"/>
    <w:uiPriority w:val="8"/>
    <w:rPr>
      <w:rFonts w:asciiTheme="majorHAnsi" w:eastAsiaTheme="majorEastAsia" w:hAnsiTheme="majorHAnsi" w:cstheme="majorBidi"/>
      <w:caps/>
      <w:color w:val="7E97AD" w:themeColor="accent1"/>
      <w:kern w:val="20"/>
    </w:rPr>
  </w:style>
  <w:style w:type="paragraph" w:customStyle="1" w:styleId="Recipient">
    <w:name w:val="Recipient"/>
    <w:basedOn w:val="Normal"/>
    <w:uiPriority w:val="8"/>
    <w:unhideWhenUsed/>
    <w:qFormat/>
    <w:pPr>
      <w:spacing w:after="40"/>
    </w:pPr>
    <w:rPr>
      <w:b/>
      <w:bCs/>
    </w:rPr>
  </w:style>
  <w:style w:type="paragraph" w:styleId="Salutation">
    <w:name w:val="Salutation"/>
    <w:basedOn w:val="Normal"/>
    <w:next w:val="Normal"/>
    <w:link w:val="SalutationChar"/>
    <w:uiPriority w:val="8"/>
    <w:unhideWhenUsed/>
    <w:qFormat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8"/>
    <w:rPr>
      <w:kern w:val="20"/>
    </w:rPr>
  </w:style>
  <w:style w:type="paragraph" w:styleId="Closing">
    <w:name w:val="Closing"/>
    <w:basedOn w:val="Normal"/>
    <w:link w:val="ClosingChar"/>
    <w:uiPriority w:val="8"/>
    <w:unhideWhenUsed/>
    <w:qFormat/>
    <w:pPr>
      <w:spacing w:before="480"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8"/>
    <w:rPr>
      <w:kern w:val="20"/>
    </w:rPr>
  </w:style>
  <w:style w:type="paragraph" w:styleId="Signature">
    <w:name w:val="Signature"/>
    <w:basedOn w:val="Normal"/>
    <w:link w:val="SignatureChar"/>
    <w:uiPriority w:val="8"/>
    <w:unhideWhenUsed/>
    <w:qFormat/>
    <w:pPr>
      <w:spacing w:after="480"/>
    </w:pPr>
    <w:rPr>
      <w:b/>
      <w:bCs/>
    </w:rPr>
  </w:style>
  <w:style w:type="character" w:customStyle="1" w:styleId="SignatureChar">
    <w:name w:val="Signature Char"/>
    <w:basedOn w:val="DefaultParagraphFont"/>
    <w:link w:val="Signature"/>
    <w:uiPriority w:val="8"/>
    <w:rPr>
      <w:b/>
      <w:bCs/>
      <w:kern w:val="20"/>
    </w:rPr>
  </w:style>
  <w:style w:type="character" w:styleId="Emphasis">
    <w:name w:val="Emphasis"/>
    <w:basedOn w:val="DefaultParagraphFont"/>
    <w:uiPriority w:val="2"/>
    <w:unhideWhenUsed/>
    <w:qFormat/>
    <w:rPr>
      <w:color w:val="7E97AD" w:themeColor="accent1"/>
    </w:rPr>
  </w:style>
  <w:style w:type="paragraph" w:customStyle="1" w:styleId="ContactInfo">
    <w:name w:val="Contact Info"/>
    <w:basedOn w:val="Normal"/>
    <w:uiPriority w:val="2"/>
    <w:qFormat/>
    <w:pPr>
      <w:spacing w:after="0" w:line="240" w:lineRule="auto"/>
      <w:jc w:val="right"/>
    </w:pPr>
    <w:rPr>
      <w:sz w:val="18"/>
    </w:rPr>
  </w:style>
  <w:style w:type="paragraph" w:customStyle="1" w:styleId="Name">
    <w:name w:val="Name"/>
    <w:basedOn w:val="Normal"/>
    <w:next w:val="Normal"/>
    <w:uiPriority w:val="1"/>
    <w:qFormat/>
    <w:pPr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</w:rPr>
  </w:style>
  <w:style w:type="paragraph" w:styleId="ListParagraph">
    <w:name w:val="List Paragraph"/>
    <w:basedOn w:val="Normal"/>
    <w:uiPriority w:val="34"/>
    <w:semiHidden/>
    <w:qFormat/>
    <w:rsid w:val="00267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3\Timeless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CCE83F176A4D84BC5996CF99975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B5A2F-2D8A-4C81-8AD4-08A7D4A3DA06}"/>
      </w:docPartPr>
      <w:docPartBody>
        <w:p w:rsidR="00000000" w:rsidRDefault="00000000">
          <w:pPr>
            <w:pStyle w:val="27CCE83F176A4D84BC5996CF99975BAE"/>
          </w:pPr>
          <w:r>
            <w:t>[Street Address]</w:t>
          </w:r>
        </w:p>
      </w:docPartBody>
    </w:docPart>
    <w:docPart>
      <w:docPartPr>
        <w:name w:val="C814E14D7B67428C9C641908CD89B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9EBD8-D60D-4124-9AD7-1FBB61DE2EA7}"/>
      </w:docPartPr>
      <w:docPartBody>
        <w:p w:rsidR="00000000" w:rsidRDefault="00000000">
          <w:pPr>
            <w:pStyle w:val="C814E14D7B67428C9C641908CD89B39A"/>
          </w:pPr>
          <w:r>
            <w:t>[City, ST ZIP Code]</w:t>
          </w:r>
        </w:p>
      </w:docPartBody>
    </w:docPart>
    <w:docPart>
      <w:docPartPr>
        <w:name w:val="D7F4D2B821BF4475A53E13BADD73A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21F59-0C99-45FB-A16D-7B83FAFCE15D}"/>
      </w:docPartPr>
      <w:docPartBody>
        <w:p w:rsidR="00000000" w:rsidRDefault="00000000">
          <w:pPr>
            <w:pStyle w:val="D7F4D2B821BF4475A53E13BADD73A899"/>
          </w:pPr>
          <w:r>
            <w:t>[Telephone]</w:t>
          </w:r>
        </w:p>
      </w:docPartBody>
    </w:docPart>
    <w:docPart>
      <w:docPartPr>
        <w:name w:val="7BA11A5A65944F9DB1F7BB00D8E99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90ECA-107F-48A8-8E7F-C6D59C114563}"/>
      </w:docPartPr>
      <w:docPartBody>
        <w:p w:rsidR="00000000" w:rsidRDefault="00000000">
          <w:pPr>
            <w:pStyle w:val="7BA11A5A65944F9DB1F7BB00D8E99DCE"/>
          </w:pPr>
          <w:r>
            <w:rPr>
              <w:rStyle w:val="Emphasis"/>
            </w:rPr>
            <w:t>[Email]</w:t>
          </w:r>
        </w:p>
      </w:docPartBody>
    </w:docPart>
    <w:docPart>
      <w:docPartPr>
        <w:name w:val="4069245C34DB410C890892127C0DD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A2D1A-3A3E-4C4A-B936-ADC45A990B9C}"/>
      </w:docPartPr>
      <w:docPartBody>
        <w:p w:rsidR="00000000" w:rsidRDefault="00000000">
          <w:pPr>
            <w:pStyle w:val="4069245C34DB410C890892127C0DD549"/>
          </w:pPr>
          <w:r>
            <w:t>[Your Name]</w:t>
          </w:r>
        </w:p>
      </w:docPartBody>
    </w:docPart>
    <w:docPart>
      <w:docPartPr>
        <w:name w:val="C1DDC024134544B1B3A03940EBD1A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D233A-956E-49BE-863A-81A3F1273F5F}"/>
      </w:docPartPr>
      <w:docPartBody>
        <w:p w:rsidR="00000000" w:rsidRDefault="00000000">
          <w:pPr>
            <w:pStyle w:val="C1DDC024134544B1B3A03940EBD1A490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64544440DB64F60BD0C580C01E9D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F6AF9-EE40-42D8-91AE-950547BBD4AC}"/>
      </w:docPartPr>
      <w:docPartBody>
        <w:p w:rsidR="00000000" w:rsidRDefault="008657F0" w:rsidP="008657F0">
          <w:pPr>
            <w:pStyle w:val="264544440DB64F60BD0C580C01E9D0E4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6953ACC4B124BBDB5EE7D3E9F857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1BE2D-9F7B-4183-82CE-3C1240EDA58C}"/>
      </w:docPartPr>
      <w:docPartBody>
        <w:p w:rsidR="00000000" w:rsidRDefault="008657F0" w:rsidP="008657F0">
          <w:pPr>
            <w:pStyle w:val="A6953ACC4B124BBDB5EE7D3E9F857246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F0"/>
    <w:rsid w:val="002A4EAE"/>
    <w:rsid w:val="008657F0"/>
    <w:rsid w:val="00A2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CCE83F176A4D84BC5996CF99975BAE">
    <w:name w:val="27CCE83F176A4D84BC5996CF99975BAE"/>
  </w:style>
  <w:style w:type="paragraph" w:customStyle="1" w:styleId="C814E14D7B67428C9C641908CD89B39A">
    <w:name w:val="C814E14D7B67428C9C641908CD89B39A"/>
  </w:style>
  <w:style w:type="paragraph" w:customStyle="1" w:styleId="D7F4D2B821BF4475A53E13BADD73A899">
    <w:name w:val="D7F4D2B821BF4475A53E13BADD73A899"/>
  </w:style>
  <w:style w:type="paragraph" w:customStyle="1" w:styleId="ACE9CD66C37A44C4BAF2E815CD1BBEF1">
    <w:name w:val="ACE9CD66C37A44C4BAF2E815CD1BBEF1"/>
  </w:style>
  <w:style w:type="character" w:styleId="Emphasis">
    <w:name w:val="Emphasis"/>
    <w:basedOn w:val="DefaultParagraphFont"/>
    <w:uiPriority w:val="2"/>
    <w:unhideWhenUsed/>
    <w:qFormat/>
    <w:rPr>
      <w:color w:val="156082" w:themeColor="accent1"/>
    </w:rPr>
  </w:style>
  <w:style w:type="paragraph" w:customStyle="1" w:styleId="7BA11A5A65944F9DB1F7BB00D8E99DCE">
    <w:name w:val="7BA11A5A65944F9DB1F7BB00D8E99DCE"/>
  </w:style>
  <w:style w:type="paragraph" w:customStyle="1" w:styleId="4069245C34DB410C890892127C0DD549">
    <w:name w:val="4069245C34DB410C890892127C0DD549"/>
  </w:style>
  <w:style w:type="paragraph" w:customStyle="1" w:styleId="A903928C384F4E41AAA1042D7A7011D0">
    <w:name w:val="A903928C384F4E41AAA1042D7A7011D0"/>
  </w:style>
  <w:style w:type="paragraph" w:customStyle="1" w:styleId="ResumeText">
    <w:name w:val="Resume Text"/>
    <w:basedOn w:val="Normal"/>
    <w:qFormat/>
    <w:pPr>
      <w:spacing w:before="40" w:after="40" w:line="288" w:lineRule="auto"/>
      <w:ind w:right="1440"/>
    </w:pPr>
    <w:rPr>
      <w:color w:val="595959" w:themeColor="text1" w:themeTint="A6"/>
      <w:kern w:val="20"/>
      <w:sz w:val="20"/>
      <w:szCs w:val="22"/>
      <w14:ligatures w14:val="none"/>
    </w:rPr>
  </w:style>
  <w:style w:type="paragraph" w:customStyle="1" w:styleId="DF31A024B165468C945C23F25DEDC9C4">
    <w:name w:val="DF31A024B165468C945C23F25DEDC9C4"/>
  </w:style>
  <w:style w:type="character" w:styleId="PlaceholderText">
    <w:name w:val="Placeholder Text"/>
    <w:basedOn w:val="DefaultParagraphFont"/>
    <w:uiPriority w:val="99"/>
    <w:semiHidden/>
    <w:rsid w:val="008657F0"/>
    <w:rPr>
      <w:color w:val="808080"/>
    </w:rPr>
  </w:style>
  <w:style w:type="paragraph" w:customStyle="1" w:styleId="C1DDC024134544B1B3A03940EBD1A490">
    <w:name w:val="C1DDC024134544B1B3A03940EBD1A490"/>
  </w:style>
  <w:style w:type="paragraph" w:customStyle="1" w:styleId="40AA68525D7849E5BEB96B13A7C58A61">
    <w:name w:val="40AA68525D7849E5BEB96B13A7C58A61"/>
  </w:style>
  <w:style w:type="paragraph" w:customStyle="1" w:styleId="EFD00EC717F24E68B218404650184532">
    <w:name w:val="EFD00EC717F24E68B218404650184532"/>
  </w:style>
  <w:style w:type="paragraph" w:customStyle="1" w:styleId="969537B763A6486081F7F3A9F7CB2E92">
    <w:name w:val="969537B763A6486081F7F3A9F7CB2E92"/>
  </w:style>
  <w:style w:type="paragraph" w:customStyle="1" w:styleId="08FCEF5D0DA849E8BD905AFF3668D6BA">
    <w:name w:val="08FCEF5D0DA849E8BD905AFF3668D6BA"/>
  </w:style>
  <w:style w:type="paragraph" w:customStyle="1" w:styleId="0E9955AF24A8466A9E092E6EFC7A74E1">
    <w:name w:val="0E9955AF24A8466A9E092E6EFC7A74E1"/>
  </w:style>
  <w:style w:type="paragraph" w:customStyle="1" w:styleId="F9387F4067C64099AC7B2499C6F57A46">
    <w:name w:val="F9387F4067C64099AC7B2499C6F57A46"/>
  </w:style>
  <w:style w:type="paragraph" w:customStyle="1" w:styleId="FB7C76C3227B45BFA8CF3A056C8DDA69">
    <w:name w:val="FB7C76C3227B45BFA8CF3A056C8DDA69"/>
  </w:style>
  <w:style w:type="paragraph" w:customStyle="1" w:styleId="B5D809F66D614264A47DA0DDAB684BFC">
    <w:name w:val="B5D809F66D614264A47DA0DDAB684BFC"/>
  </w:style>
  <w:style w:type="paragraph" w:customStyle="1" w:styleId="E17B2FFCBBCB40DA9755C1D104384A66">
    <w:name w:val="E17B2FFCBBCB40DA9755C1D104384A66"/>
  </w:style>
  <w:style w:type="paragraph" w:customStyle="1" w:styleId="27DC65049B514915843693DEF9579E98">
    <w:name w:val="27DC65049B514915843693DEF9579E98"/>
  </w:style>
  <w:style w:type="paragraph" w:customStyle="1" w:styleId="BC0B79F2649A46929DD6FEE51BCF852B">
    <w:name w:val="BC0B79F2649A46929DD6FEE51BCF852B"/>
    <w:rsid w:val="008657F0"/>
  </w:style>
  <w:style w:type="paragraph" w:customStyle="1" w:styleId="F4ED9711B9254F69AE8667D72B11E1E9">
    <w:name w:val="F4ED9711B9254F69AE8667D72B11E1E9"/>
    <w:rsid w:val="008657F0"/>
  </w:style>
  <w:style w:type="paragraph" w:customStyle="1" w:styleId="08B567FA7464449CB9E7E5A218603135">
    <w:name w:val="08B567FA7464449CB9E7E5A218603135"/>
    <w:rsid w:val="008657F0"/>
  </w:style>
  <w:style w:type="paragraph" w:customStyle="1" w:styleId="264544440DB64F60BD0C580C01E9D0E4">
    <w:name w:val="264544440DB64F60BD0C580C01E9D0E4"/>
    <w:rsid w:val="008657F0"/>
  </w:style>
  <w:style w:type="paragraph" w:customStyle="1" w:styleId="7F8B9157564144379AA18760F127B90E">
    <w:name w:val="7F8B9157564144379AA18760F127B90E"/>
    <w:rsid w:val="008657F0"/>
  </w:style>
  <w:style w:type="paragraph" w:customStyle="1" w:styleId="B757140ECF324933B9A643CA8B95E2E1">
    <w:name w:val="B757140ECF324933B9A643CA8B95E2E1"/>
    <w:rsid w:val="008657F0"/>
  </w:style>
  <w:style w:type="paragraph" w:customStyle="1" w:styleId="A6953ACC4B124BBDB5EE7D3E9F857246">
    <w:name w:val="A6953ACC4B124BBDB5EE7D3E9F857246"/>
    <w:rsid w:val="008657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Maitum, Sarangani Province, Philippines</CompanyAddress>
  <CompanyPhone>+63 956-681-8801</CompanyPhone>
  <CompanyFax/>
  <CompanyEmail>mvdumasis@gmail.com</CompanyEmail>
</CoverPageProperties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23D17F4-19FE-46D4-A33E-254239FBFA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TimelessResume.dotx</Template>
  <TotalTime>115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MARIKIT VALDEZ DUMASIS</dc:creator>
  <cp:keywords/>
  <cp:lastModifiedBy>tootsvdelossantos@gmail.com</cp:lastModifiedBy>
  <cp:revision>12</cp:revision>
  <dcterms:created xsi:type="dcterms:W3CDTF">2026-03-30T00:58:00Z</dcterms:created>
  <dcterms:modified xsi:type="dcterms:W3CDTF">2026-03-30T02:53:00Z</dcterms:modified>
  <cp:category>9515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TC028350579991</vt:lpwstr>
  </property>
</Properties>
</file>